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E12" w:rsidRDefault="001B6E12" w:rsidP="001B6E12">
      <w:pPr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  <w:r>
        <w:rPr>
          <w:noProof/>
        </w:rPr>
        <w:drawing>
          <wp:inline distT="0" distB="0" distL="0" distR="0">
            <wp:extent cx="1725295" cy="579120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6E12" w:rsidRPr="0012199A" w:rsidRDefault="001B6E12" w:rsidP="001B6E12">
      <w:pPr>
        <w:jc w:val="center"/>
        <w:rPr>
          <w:rFonts w:ascii="Calibri" w:eastAsia="Times New Roman" w:hAnsi="Calibri" w:cs="Times New Roman"/>
          <w:b/>
          <w:color w:val="000000"/>
          <w:sz w:val="72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80"/>
          <w:szCs w:val="80"/>
        </w:rPr>
        <w:t xml:space="preserve">Learning about the Law </w:t>
      </w:r>
      <w:r w:rsidR="00DA4685" w:rsidRPr="00DA4685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Lesson: </w:t>
      </w:r>
      <w:r w:rsidRPr="00DA4685">
        <w:rPr>
          <w:rFonts w:ascii="Calibri" w:eastAsia="Times New Roman" w:hAnsi="Calibri" w:cs="Times New Roman"/>
          <w:b/>
          <w:color w:val="000000"/>
          <w:sz w:val="56"/>
          <w:szCs w:val="80"/>
        </w:rPr>
        <w:t>Family Law</w:t>
      </w:r>
    </w:p>
    <w:p w:rsidR="001B6E12" w:rsidRPr="006C4392" w:rsidRDefault="001B6E12" w:rsidP="001B6E12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:rsidR="001B6E12" w:rsidRPr="0036558B" w:rsidRDefault="00DA4685" w:rsidP="001B6E12">
      <w:pPr>
        <w:jc w:val="center"/>
        <w:rPr>
          <w:rFonts w:ascii="Calibri" w:eastAsia="Times New Roman" w:hAnsi="Calibri" w:cs="Times New Roman"/>
          <w:b/>
          <w:color w:val="000000"/>
          <w:sz w:val="44"/>
          <w:szCs w:val="24"/>
        </w:rPr>
      </w:pPr>
      <w:r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CLB </w:t>
      </w:r>
      <w:r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7-8 </w:t>
      </w:r>
      <w:r w:rsidR="001B6E12"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Instructional Package </w:t>
      </w:r>
    </w:p>
    <w:p w:rsidR="001B6E12" w:rsidRPr="006C4392" w:rsidRDefault="001B6E12" w:rsidP="001B6E12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:rsidR="001B6E12" w:rsidRDefault="001B6E12" w:rsidP="001B6E12">
      <w:pPr>
        <w:jc w:val="center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noProof/>
        </w:rPr>
        <w:drawing>
          <wp:inline distT="0" distB="0" distL="0" distR="0">
            <wp:extent cx="3627948" cy="48291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97" cy="485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E19" w:rsidRDefault="00D01E19" w:rsidP="00D01E1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Lesson Pla</w:t>
      </w:r>
      <w:r w:rsidR="00BE2F08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n: </w:t>
      </w:r>
      <w:r w:rsidR="00C168CF">
        <w:rPr>
          <w:rFonts w:ascii="Calibri" w:eastAsia="Times New Roman" w:hAnsi="Calibri" w:cs="Times New Roman"/>
          <w:b/>
          <w:color w:val="000000"/>
          <w:sz w:val="36"/>
          <w:szCs w:val="24"/>
        </w:rPr>
        <w:t>Family Law</w:t>
      </w:r>
      <w:r w:rsidR="001B6E12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(CLB 7-</w:t>
      </w:r>
      <w:r w:rsidR="00E11929">
        <w:rPr>
          <w:rFonts w:ascii="Calibri" w:eastAsia="Times New Roman" w:hAnsi="Calibri" w:cs="Times New Roman"/>
          <w:b/>
          <w:color w:val="000000"/>
          <w:sz w:val="36"/>
          <w:szCs w:val="24"/>
        </w:rPr>
        <w:t>8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)</w:t>
      </w: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lastRenderedPageBreak/>
        <w:t>CLB Outcomes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4"/>
        <w:gridCol w:w="5376"/>
      </w:tblGrid>
      <w:tr w:rsidR="00170590" w:rsidTr="00170590">
        <w:trPr>
          <w:trHeight w:val="879"/>
        </w:trPr>
        <w:tc>
          <w:tcPr>
            <w:tcW w:w="4068" w:type="dxa"/>
            <w:vAlign w:val="center"/>
          </w:tcPr>
          <w:p w:rsidR="00170590" w:rsidRDefault="00170590" w:rsidP="0063410B">
            <w:r w:rsidRPr="00716157">
              <w:rPr>
                <w:rFonts w:cs="Calibri"/>
                <w:color w:val="000000"/>
                <w:sz w:val="32"/>
              </w:rPr>
              <w:sym w:font="Webdings" w:char="F097"/>
            </w:r>
            <w:r w:rsidR="008B25BE">
              <w:rPr>
                <w:b/>
                <w:szCs w:val="24"/>
              </w:rPr>
              <w:t xml:space="preserve">CLB </w:t>
            </w:r>
            <w:r w:rsidR="0063410B">
              <w:rPr>
                <w:b/>
                <w:szCs w:val="24"/>
              </w:rPr>
              <w:t>7</w:t>
            </w:r>
            <w:r w:rsidRPr="00170590">
              <w:rPr>
                <w:b/>
                <w:szCs w:val="24"/>
              </w:rPr>
              <w:t>-I</w:t>
            </w:r>
            <w:r w:rsidR="0063410B">
              <w:rPr>
                <w:b/>
                <w:szCs w:val="24"/>
              </w:rPr>
              <w:t>V</w:t>
            </w:r>
            <w:r w:rsidRPr="00170590">
              <w:rPr>
                <w:b/>
                <w:szCs w:val="24"/>
              </w:rPr>
              <w:t xml:space="preserve">: </w:t>
            </w:r>
            <w:r w:rsidR="0063410B">
              <w:rPr>
                <w:b/>
                <w:szCs w:val="24"/>
              </w:rPr>
              <w:t>Sharing Information</w:t>
            </w:r>
          </w:p>
        </w:tc>
        <w:tc>
          <w:tcPr>
            <w:tcW w:w="5508" w:type="dxa"/>
            <w:vAlign w:val="center"/>
          </w:tcPr>
          <w:p w:rsidR="00170590" w:rsidRDefault="0063410B" w:rsidP="00170590">
            <w:r>
              <w:t>Give detailed information; express and qualify opinions and feelings; express reservation, approval, disapproval, possibilities and probabilities one-on-one and in small group discussions or meetings</w:t>
            </w:r>
            <w:r w:rsidR="007D32CC">
              <w:t>.</w:t>
            </w:r>
          </w:p>
          <w:p w:rsidR="0063410B" w:rsidRDefault="0063410B" w:rsidP="00170590"/>
        </w:tc>
      </w:tr>
      <w:tr w:rsidR="00170590" w:rsidTr="00170590">
        <w:trPr>
          <w:trHeight w:val="879"/>
        </w:trPr>
        <w:tc>
          <w:tcPr>
            <w:tcW w:w="4068" w:type="dxa"/>
          </w:tcPr>
          <w:p w:rsidR="00170590" w:rsidRDefault="00170590" w:rsidP="008639F9">
            <w:pPr>
              <w:spacing w:before="240"/>
            </w:pPr>
            <w:r w:rsidRPr="00716157">
              <w:rPr>
                <w:sz w:val="32"/>
              </w:rPr>
              <w:sym w:font="Webdings" w:char="F0A8"/>
            </w:r>
            <w:r w:rsidRPr="00716157">
              <w:rPr>
                <w:b/>
              </w:rPr>
              <w:t xml:space="preserve">CLB </w:t>
            </w:r>
            <w:r w:rsidR="00CC7777">
              <w:rPr>
                <w:b/>
              </w:rPr>
              <w:t>8</w:t>
            </w:r>
            <w:r w:rsidRPr="00716157">
              <w:rPr>
                <w:b/>
              </w:rPr>
              <w:t>-</w:t>
            </w:r>
            <w:r w:rsidR="008639F9">
              <w:rPr>
                <w:b/>
              </w:rPr>
              <w:t>III</w:t>
            </w:r>
            <w:r w:rsidRPr="00716157">
              <w:rPr>
                <w:b/>
              </w:rPr>
              <w:t>:</w:t>
            </w:r>
            <w:r w:rsidR="008639F9">
              <w:rPr>
                <w:b/>
              </w:rPr>
              <w:t>Getting Things Done</w:t>
            </w:r>
          </w:p>
        </w:tc>
        <w:tc>
          <w:tcPr>
            <w:tcW w:w="5508" w:type="dxa"/>
          </w:tcPr>
          <w:p w:rsidR="00170590" w:rsidRDefault="00CC7777" w:rsidP="00CC7777">
            <w:r>
              <w:t>Locate, integrate and use 3 or 4 pieces of information from m</w:t>
            </w:r>
            <w:r w:rsidR="008639F9">
              <w:t xml:space="preserve">oderately complex </w:t>
            </w:r>
            <w:r>
              <w:t>formatted texts</w:t>
            </w:r>
            <w:r w:rsidR="008639F9">
              <w:t xml:space="preserve">. </w:t>
            </w:r>
          </w:p>
        </w:tc>
      </w:tr>
      <w:tr w:rsidR="00170590" w:rsidTr="00170590">
        <w:trPr>
          <w:trHeight w:val="879"/>
        </w:trPr>
        <w:tc>
          <w:tcPr>
            <w:tcW w:w="4068" w:type="dxa"/>
            <w:vAlign w:val="center"/>
          </w:tcPr>
          <w:p w:rsidR="00170590" w:rsidRDefault="00170590" w:rsidP="00783A5B">
            <w:r w:rsidRPr="00716157">
              <w:rPr>
                <w:sz w:val="36"/>
              </w:rPr>
              <w:sym w:font="Wingdings" w:char="F03F"/>
            </w:r>
            <w:r w:rsidR="008B25BE">
              <w:rPr>
                <w:b/>
              </w:rPr>
              <w:t xml:space="preserve">CLB </w:t>
            </w:r>
            <w:r w:rsidR="00783A5B">
              <w:rPr>
                <w:b/>
              </w:rPr>
              <w:t>7</w:t>
            </w:r>
            <w:r w:rsidRPr="00716157">
              <w:rPr>
                <w:b/>
              </w:rPr>
              <w:t>-II:</w:t>
            </w:r>
            <w:r>
              <w:rPr>
                <w:b/>
              </w:rPr>
              <w:t xml:space="preserve"> Reproducing Information</w:t>
            </w:r>
          </w:p>
        </w:tc>
        <w:tc>
          <w:tcPr>
            <w:tcW w:w="5508" w:type="dxa"/>
            <w:vAlign w:val="center"/>
          </w:tcPr>
          <w:p w:rsidR="00170590" w:rsidRDefault="00783A5B" w:rsidP="00170590">
            <w:r>
              <w:t xml:space="preserve">Reduce a text </w:t>
            </w:r>
            <w:r w:rsidR="0040614C">
              <w:t xml:space="preserve">of up </w:t>
            </w:r>
            <w:r>
              <w:t xml:space="preserve">to </w:t>
            </w:r>
            <w:r w:rsidR="0040614C">
              <w:t xml:space="preserve">about 2 pages to </w:t>
            </w:r>
            <w:r>
              <w:t>an outline o</w:t>
            </w:r>
            <w:r w:rsidR="00100CE4">
              <w:t>r</w:t>
            </w:r>
            <w:r>
              <w:t xml:space="preserve"> summary</w:t>
            </w:r>
            <w:r w:rsidR="00170590" w:rsidRPr="00716157">
              <w:t>.</w:t>
            </w:r>
          </w:p>
        </w:tc>
      </w:tr>
    </w:tbl>
    <w:p w:rsidR="00A13DF0" w:rsidRPr="00A13DF0" w:rsidRDefault="00A13DF0" w:rsidP="00D01E19">
      <w:pPr>
        <w:pBdr>
          <w:bottom w:val="single" w:sz="4" w:space="1" w:color="auto"/>
        </w:pBdr>
        <w:rPr>
          <w:b/>
          <w:sz w:val="8"/>
          <w:szCs w:val="24"/>
        </w:rPr>
      </w:pPr>
    </w:p>
    <w:p w:rsidR="00D01E19" w:rsidRPr="001B3B53" w:rsidRDefault="00D01E19" w:rsidP="00D01E19">
      <w:pPr>
        <w:pBdr>
          <w:bottom w:val="single" w:sz="4" w:space="1" w:color="auto"/>
        </w:pBdr>
        <w:rPr>
          <w:b/>
          <w:szCs w:val="24"/>
        </w:rPr>
      </w:pPr>
      <w:r w:rsidRPr="001B3B53">
        <w:rPr>
          <w:b/>
          <w:szCs w:val="24"/>
        </w:rPr>
        <w:t>Content Outcomes</w:t>
      </w:r>
    </w:p>
    <w:p w:rsidR="00C168CF" w:rsidRPr="00C168CF" w:rsidRDefault="00C168CF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rFonts w:asciiTheme="minorHAnsi" w:eastAsiaTheme="minorEastAsia" w:hAnsiTheme="minorHAnsi"/>
          <w:lang w:val="en-US"/>
        </w:rPr>
      </w:pPr>
      <w:r>
        <w:rPr>
          <w:rStyle w:val="Style1Char"/>
          <w:szCs w:val="24"/>
        </w:rPr>
        <w:t>Explain and present information on specific areas of family law</w:t>
      </w:r>
    </w:p>
    <w:p w:rsidR="00C168CF" w:rsidRPr="00C168CF" w:rsidRDefault="00C168CF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rFonts w:asciiTheme="minorHAnsi" w:eastAsiaTheme="minorEastAsia" w:hAnsiTheme="minorHAnsi"/>
          <w:lang w:val="en-US"/>
        </w:rPr>
      </w:pPr>
      <w:r>
        <w:rPr>
          <w:rStyle w:val="Style1Char"/>
          <w:szCs w:val="24"/>
        </w:rPr>
        <w:t xml:space="preserve">Identify laws related to marriage, divorce, </w:t>
      </w:r>
      <w:r w:rsidRPr="005B7392">
        <w:rPr>
          <w:rStyle w:val="Style1Char"/>
          <w:szCs w:val="24"/>
        </w:rPr>
        <w:t>separation and caring for children</w:t>
      </w:r>
    </w:p>
    <w:p w:rsidR="00C168CF" w:rsidRPr="00C168CF" w:rsidRDefault="00C168CF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rFonts w:asciiTheme="minorHAnsi" w:eastAsiaTheme="minorEastAsia" w:hAnsiTheme="minorHAnsi"/>
          <w:lang w:val="en-US"/>
        </w:rPr>
      </w:pPr>
      <w:r>
        <w:rPr>
          <w:rStyle w:val="Style1Char"/>
          <w:szCs w:val="24"/>
        </w:rPr>
        <w:t>Identify where to find more information about specific areas of family law</w:t>
      </w:r>
    </w:p>
    <w:p w:rsidR="008B25BE" w:rsidRPr="00DA4685" w:rsidRDefault="008B25BE" w:rsidP="00D01E19">
      <w:pPr>
        <w:pBdr>
          <w:bottom w:val="single" w:sz="4" w:space="1" w:color="auto"/>
        </w:pBdr>
        <w:rPr>
          <w:b/>
          <w:sz w:val="16"/>
          <w:szCs w:val="24"/>
        </w:rPr>
      </w:pP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Resources</w:t>
      </w:r>
    </w:p>
    <w:sdt>
      <w:sdtPr>
        <w:rPr>
          <w:rStyle w:val="Style1Char"/>
        </w:rPr>
        <w:alias w:val="What items/props will you need for this workshop?"/>
        <w:id w:val="16542263"/>
        <w:placeholder>
          <w:docPart w:val="83BE5D054FC94B719019E03BD1B2D63B"/>
        </w:placeholder>
      </w:sdtPr>
      <w:sdtEndPr>
        <w:rPr>
          <w:rStyle w:val="ObjectivesChar"/>
        </w:rPr>
      </w:sdtEndPr>
      <w:sdtContent>
        <w:p w:rsidR="00D01E19" w:rsidRPr="005B7392" w:rsidRDefault="00253FDC" w:rsidP="00253FDC">
          <w:pPr>
            <w:pStyle w:val="ListParagraph"/>
            <w:numPr>
              <w:ilvl w:val="0"/>
              <w:numId w:val="43"/>
            </w:numPr>
            <w:spacing w:after="0" w:line="240" w:lineRule="auto"/>
            <w:rPr>
              <w:rStyle w:val="Style1Char"/>
            </w:rPr>
          </w:pPr>
          <w:r>
            <w:rPr>
              <w:rStyle w:val="Style1Char"/>
            </w:rPr>
            <w:t xml:space="preserve">People’s Law School (PLS) wikibook </w:t>
          </w:r>
          <w:r>
            <w:rPr>
              <w:rStyle w:val="Style1Char"/>
              <w:i/>
            </w:rPr>
            <w:t xml:space="preserve">Learning about the Law, </w:t>
          </w:r>
          <w:r>
            <w:rPr>
              <w:rStyle w:val="Style1Char"/>
            </w:rPr>
            <w:t>section on</w:t>
          </w:r>
          <w:r>
            <w:rPr>
              <w:rStyle w:val="Style1Char"/>
              <w:i/>
            </w:rPr>
            <w:t xml:space="preserve"> Family Law,</w:t>
          </w:r>
          <w:r>
            <w:rPr>
              <w:rStyle w:val="Style1Char"/>
            </w:rPr>
            <w:t xml:space="preserve"> sub-sections on marriage, separation and divorce</w:t>
          </w:r>
          <w:bookmarkStart w:id="0" w:name="_GoBack"/>
          <w:bookmarkEnd w:id="0"/>
        </w:p>
        <w:p w:rsidR="00D01E19" w:rsidRPr="005B7392" w:rsidRDefault="005F5DB7" w:rsidP="00D01E19">
          <w:pPr>
            <w:pStyle w:val="ListParagraph"/>
            <w:numPr>
              <w:ilvl w:val="0"/>
              <w:numId w:val="8"/>
            </w:numPr>
            <w:spacing w:after="0" w:line="240" w:lineRule="auto"/>
            <w:rPr>
              <w:rStyle w:val="Style1Char"/>
            </w:rPr>
          </w:pPr>
          <w:r w:rsidRPr="005B7392">
            <w:rPr>
              <w:rStyle w:val="Style1Char"/>
            </w:rPr>
            <w:t>PLS w</w:t>
          </w:r>
          <w:r w:rsidR="00716157" w:rsidRPr="005B7392">
            <w:rPr>
              <w:rStyle w:val="Style1Char"/>
            </w:rPr>
            <w:t>orksheets “</w:t>
          </w:r>
          <w:r w:rsidR="00C168CF" w:rsidRPr="005B7392">
            <w:rPr>
              <w:rStyle w:val="Style1Char"/>
            </w:rPr>
            <w:t>Learning about the Law: Family Law”</w:t>
          </w:r>
        </w:p>
        <w:p w:rsidR="00D01E19" w:rsidRPr="00716157" w:rsidRDefault="00716157" w:rsidP="00D01E19">
          <w:pPr>
            <w:pStyle w:val="ListParagraph"/>
            <w:numPr>
              <w:ilvl w:val="0"/>
              <w:numId w:val="8"/>
            </w:numPr>
            <w:spacing w:after="0" w:line="240" w:lineRule="auto"/>
            <w:rPr>
              <w:rStyle w:val="Style1Char"/>
            </w:rPr>
          </w:pPr>
          <w:r w:rsidRPr="005B7392">
            <w:rPr>
              <w:rStyle w:val="Style1Char"/>
            </w:rPr>
            <w:t>Computer Lab (optional)</w:t>
          </w:r>
        </w:p>
      </w:sdtContent>
    </w:sdt>
    <w:p w:rsidR="00D01E19" w:rsidRDefault="00D01E19" w:rsidP="00D01E19"/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 xml:space="preserve">External </w:t>
      </w:r>
      <w:r w:rsidRPr="004915CD">
        <w:rPr>
          <w:b/>
          <w:szCs w:val="24"/>
        </w:rPr>
        <w:t xml:space="preserve">Resources </w:t>
      </w:r>
      <w:r>
        <w:rPr>
          <w:b/>
          <w:szCs w:val="24"/>
        </w:rPr>
        <w:t>and Referrals</w:t>
      </w:r>
    </w:p>
    <w:p w:rsidR="003B6D1C" w:rsidRPr="00D728F2" w:rsidRDefault="00716157" w:rsidP="001B735B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szCs w:val="24"/>
        </w:rPr>
      </w:pPr>
      <w:r w:rsidRPr="00D728F2">
        <w:rPr>
          <w:rFonts w:ascii="Calibri" w:eastAsiaTheme="minorHAnsi" w:hAnsi="Calibri"/>
          <w:szCs w:val="24"/>
        </w:rPr>
        <w:t xml:space="preserve">For more information on </w:t>
      </w:r>
      <w:r w:rsidR="003B6D1C" w:rsidRPr="00D728F2">
        <w:rPr>
          <w:rFonts w:ascii="Calibri" w:eastAsiaTheme="minorHAnsi" w:hAnsi="Calibri"/>
          <w:szCs w:val="24"/>
        </w:rPr>
        <w:t>children’s rights in case</w:t>
      </w:r>
      <w:r w:rsidR="00C168CF">
        <w:rPr>
          <w:rFonts w:ascii="Calibri" w:eastAsiaTheme="minorHAnsi" w:hAnsi="Calibri"/>
          <w:szCs w:val="24"/>
        </w:rPr>
        <w:t>s</w:t>
      </w:r>
      <w:r w:rsidR="003B6D1C" w:rsidRPr="00D728F2">
        <w:rPr>
          <w:rFonts w:ascii="Calibri" w:eastAsiaTheme="minorHAnsi" w:hAnsi="Calibri"/>
          <w:szCs w:val="24"/>
        </w:rPr>
        <w:t xml:space="preserve"> of separation and divorce</w:t>
      </w:r>
      <w:r w:rsidRPr="00D728F2">
        <w:rPr>
          <w:rFonts w:ascii="Calibri" w:eastAsiaTheme="minorHAnsi" w:hAnsi="Calibri"/>
          <w:szCs w:val="24"/>
        </w:rPr>
        <w:t xml:space="preserve">, visit </w:t>
      </w:r>
      <w:hyperlink r:id="rId10" w:history="1">
        <w:r w:rsidR="00FD1570" w:rsidRPr="0068220D">
          <w:rPr>
            <w:rStyle w:val="Hyperlink"/>
            <w:szCs w:val="24"/>
          </w:rPr>
          <w:t>http://www.ag.gov.bc.ca/legislation/family-law/</w:t>
        </w:r>
      </w:hyperlink>
      <w:r w:rsidR="00FD1570">
        <w:rPr>
          <w:szCs w:val="24"/>
        </w:rPr>
        <w:t xml:space="preserve"> or</w:t>
      </w:r>
      <w:r w:rsidR="00FD1570">
        <w:rPr>
          <w:rStyle w:val="Hyperlink"/>
          <w:color w:val="auto"/>
          <w:szCs w:val="24"/>
          <w:u w:val="none"/>
        </w:rPr>
        <w:t xml:space="preserve"> </w:t>
      </w:r>
      <w:r w:rsidR="001B735B" w:rsidRPr="001B735B">
        <w:rPr>
          <w:rStyle w:val="Hyperlink"/>
          <w:szCs w:val="24"/>
        </w:rPr>
        <w:t>http://www.familylaw.lss.bc.ca/</w:t>
      </w:r>
    </w:p>
    <w:p w:rsidR="00D01E19" w:rsidRPr="00D728F2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szCs w:val="24"/>
        </w:rPr>
      </w:pPr>
      <w:r w:rsidRPr="00D728F2">
        <w:rPr>
          <w:rStyle w:val="Style1Char"/>
          <w:szCs w:val="24"/>
        </w:rPr>
        <w:t xml:space="preserve">Invite a </w:t>
      </w:r>
      <w:r w:rsidR="00D728F2" w:rsidRPr="00D728F2">
        <w:rPr>
          <w:rStyle w:val="Style1Char"/>
          <w:szCs w:val="24"/>
        </w:rPr>
        <w:t xml:space="preserve">guest speaker from </w:t>
      </w:r>
      <w:r w:rsidR="00860CB0">
        <w:rPr>
          <w:rStyle w:val="Style1Char"/>
          <w:szCs w:val="24"/>
        </w:rPr>
        <w:t xml:space="preserve">a </w:t>
      </w:r>
      <w:r w:rsidR="00D728F2" w:rsidRPr="00D728F2">
        <w:rPr>
          <w:rStyle w:val="Style1Char"/>
          <w:szCs w:val="24"/>
        </w:rPr>
        <w:t xml:space="preserve">Family Justice </w:t>
      </w:r>
      <w:r w:rsidR="00860CB0">
        <w:rPr>
          <w:rStyle w:val="Style1Char"/>
          <w:szCs w:val="24"/>
        </w:rPr>
        <w:t>Centre or Justice Access Centre</w:t>
      </w:r>
      <w:r w:rsidR="00FD1570">
        <w:rPr>
          <w:rStyle w:val="Style1Char"/>
          <w:szCs w:val="24"/>
        </w:rPr>
        <w:t xml:space="preserve"> </w:t>
      </w:r>
      <w:r w:rsidR="00FD0B87">
        <w:rPr>
          <w:rStyle w:val="Style1Char"/>
          <w:szCs w:val="24"/>
        </w:rPr>
        <w:t>to speak to the</w:t>
      </w:r>
      <w:r w:rsidR="00D728F2" w:rsidRPr="00D728F2">
        <w:rPr>
          <w:rStyle w:val="Style1Char"/>
          <w:szCs w:val="24"/>
        </w:rPr>
        <w:t xml:space="preserve"> class </w:t>
      </w:r>
      <w:r w:rsidR="00FD0B87">
        <w:rPr>
          <w:rStyle w:val="Style1Char"/>
          <w:szCs w:val="24"/>
        </w:rPr>
        <w:t>about</w:t>
      </w:r>
      <w:r w:rsidR="009753CE">
        <w:rPr>
          <w:rStyle w:val="Style1Char"/>
          <w:szCs w:val="24"/>
        </w:rPr>
        <w:t xml:space="preserve"> </w:t>
      </w:r>
      <w:r w:rsidR="00860CB0">
        <w:rPr>
          <w:rStyle w:val="Style1Char"/>
          <w:szCs w:val="24"/>
        </w:rPr>
        <w:t xml:space="preserve">services </w:t>
      </w:r>
      <w:r w:rsidR="00D728F2" w:rsidRPr="00D728F2">
        <w:rPr>
          <w:rStyle w:val="Style1Char"/>
          <w:szCs w:val="24"/>
        </w:rPr>
        <w:t xml:space="preserve">available at the </w:t>
      </w:r>
      <w:r w:rsidR="00860CB0">
        <w:rPr>
          <w:rStyle w:val="Style1Char"/>
          <w:szCs w:val="24"/>
        </w:rPr>
        <w:t>Centre</w:t>
      </w:r>
    </w:p>
    <w:p w:rsidR="00D01E19" w:rsidRPr="00D728F2" w:rsidRDefault="003B6D1C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rFonts w:asciiTheme="minorHAnsi" w:eastAsiaTheme="minorEastAsia" w:hAnsiTheme="minorHAnsi"/>
          <w:szCs w:val="24"/>
          <w:lang w:val="en-US"/>
        </w:rPr>
      </w:pPr>
      <w:r w:rsidRPr="00D728F2">
        <w:rPr>
          <w:rStyle w:val="Style1Char"/>
          <w:szCs w:val="24"/>
        </w:rPr>
        <w:t>Visit a</w:t>
      </w:r>
      <w:r w:rsidR="00D728F2" w:rsidRPr="00D728F2">
        <w:rPr>
          <w:rStyle w:val="Style1Char"/>
          <w:szCs w:val="24"/>
        </w:rPr>
        <w:t>n open court hearing</w:t>
      </w:r>
    </w:p>
    <w:p w:rsidR="00D728F2" w:rsidRPr="00DA4685" w:rsidRDefault="00D728F2" w:rsidP="00D728F2">
      <w:pPr>
        <w:pStyle w:val="ListParagraph"/>
        <w:spacing w:after="0" w:line="240" w:lineRule="auto"/>
        <w:rPr>
          <w:sz w:val="36"/>
          <w:szCs w:val="24"/>
        </w:rPr>
      </w:pPr>
    </w:p>
    <w:p w:rsidR="00D01E19" w:rsidRPr="00040EB9" w:rsidRDefault="00D01E19" w:rsidP="00D01E19">
      <w:pPr>
        <w:pBdr>
          <w:bottom w:val="single" w:sz="4" w:space="1" w:color="auto"/>
        </w:pBdr>
        <w:rPr>
          <w:b/>
        </w:rPr>
      </w:pPr>
      <w:r w:rsidRPr="00040EB9">
        <w:rPr>
          <w:b/>
        </w:rPr>
        <w:t>Assessment Plan and Tools</w:t>
      </w:r>
    </w:p>
    <w:p w:rsidR="00D01E19" w:rsidRPr="00170590" w:rsidRDefault="00170590" w:rsidP="00D01E19">
      <w:pPr>
        <w:pStyle w:val="ListParagraph"/>
        <w:numPr>
          <w:ilvl w:val="0"/>
          <w:numId w:val="8"/>
        </w:numPr>
        <w:spacing w:after="0" w:line="240" w:lineRule="auto"/>
      </w:pPr>
      <w:r w:rsidRPr="00170590">
        <w:t>Self-assessment checklist</w:t>
      </w:r>
    </w:p>
    <w:p w:rsidR="00630E3E" w:rsidRDefault="00630E3E" w:rsidP="00D01E19">
      <w:pPr>
        <w:rPr>
          <w:b/>
          <w:szCs w:val="24"/>
        </w:rPr>
      </w:pPr>
    </w:p>
    <w:p w:rsidR="00D01E19" w:rsidRPr="00DA4685" w:rsidRDefault="00DA4685" w:rsidP="00D01E19">
      <w:pPr>
        <w:rPr>
          <w:b/>
          <w:sz w:val="32"/>
          <w:szCs w:val="24"/>
        </w:rPr>
      </w:pPr>
      <w:r w:rsidRPr="00DA4685">
        <w:rPr>
          <w:b/>
          <w:sz w:val="32"/>
          <w:szCs w:val="24"/>
        </w:rPr>
        <w:t>Sample Lesson Plan</w:t>
      </w:r>
    </w:p>
    <w:tbl>
      <w:tblPr>
        <w:tblStyle w:val="TableGrid"/>
        <w:tblW w:w="94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369"/>
        <w:gridCol w:w="2160"/>
        <w:gridCol w:w="2088"/>
      </w:tblGrid>
      <w:tr w:rsidR="00D01E19" w:rsidRPr="00FD0B87" w:rsidTr="00FD1570">
        <w:trPr>
          <w:tblHeader/>
        </w:trPr>
        <w:tc>
          <w:tcPr>
            <w:tcW w:w="851" w:type="dxa"/>
            <w:vAlign w:val="center"/>
          </w:tcPr>
          <w:p w:rsidR="00D01E19" w:rsidRPr="00FD0B87" w:rsidRDefault="00D01E19" w:rsidP="003C383E">
            <w:pPr>
              <w:spacing w:before="60" w:after="60"/>
              <w:jc w:val="center"/>
              <w:rPr>
                <w:b/>
              </w:rPr>
            </w:pPr>
            <w:r w:rsidRPr="00FD0B87">
              <w:rPr>
                <w:b/>
              </w:rPr>
              <w:lastRenderedPageBreak/>
              <w:t>Time</w:t>
            </w:r>
          </w:p>
        </w:tc>
        <w:tc>
          <w:tcPr>
            <w:tcW w:w="4369" w:type="dxa"/>
            <w:vAlign w:val="center"/>
          </w:tcPr>
          <w:p w:rsidR="00D01E19" w:rsidRPr="00FD0B87" w:rsidRDefault="00170590" w:rsidP="003C383E">
            <w:pPr>
              <w:spacing w:before="60" w:after="60"/>
              <w:jc w:val="center"/>
              <w:rPr>
                <w:b/>
              </w:rPr>
            </w:pPr>
            <w:r w:rsidRPr="00FD0B87">
              <w:rPr>
                <w:b/>
              </w:rPr>
              <w:t xml:space="preserve">Tasks </w:t>
            </w:r>
          </w:p>
        </w:tc>
        <w:tc>
          <w:tcPr>
            <w:tcW w:w="2160" w:type="dxa"/>
          </w:tcPr>
          <w:p w:rsidR="00D01E19" w:rsidRPr="00FD0B87" w:rsidRDefault="00D01E19" w:rsidP="003C383E">
            <w:pPr>
              <w:spacing w:before="60" w:after="60"/>
              <w:jc w:val="center"/>
              <w:rPr>
                <w:b/>
              </w:rPr>
            </w:pPr>
            <w:r w:rsidRPr="00FD0B87">
              <w:rPr>
                <w:b/>
              </w:rPr>
              <w:t xml:space="preserve">Expected Outcome </w:t>
            </w:r>
          </w:p>
        </w:tc>
        <w:tc>
          <w:tcPr>
            <w:tcW w:w="2088" w:type="dxa"/>
            <w:vAlign w:val="center"/>
          </w:tcPr>
          <w:p w:rsidR="00D01E19" w:rsidRPr="00FD0B87" w:rsidRDefault="00D01E19" w:rsidP="003C383E">
            <w:pPr>
              <w:spacing w:before="60" w:after="60"/>
              <w:jc w:val="center"/>
              <w:rPr>
                <w:b/>
              </w:rPr>
            </w:pPr>
            <w:r w:rsidRPr="00FD0B87">
              <w:rPr>
                <w:b/>
              </w:rPr>
              <w:t>Resources</w:t>
            </w:r>
          </w:p>
        </w:tc>
      </w:tr>
      <w:tr w:rsidR="008639F9" w:rsidRPr="00FD0B87" w:rsidTr="00FD1570">
        <w:trPr>
          <w:trHeight w:val="1565"/>
        </w:trPr>
        <w:tc>
          <w:tcPr>
            <w:tcW w:w="851" w:type="dxa"/>
          </w:tcPr>
          <w:p w:rsidR="000C17CC" w:rsidRPr="00FD0B87" w:rsidRDefault="000C17CC" w:rsidP="003C383E">
            <w:pPr>
              <w:spacing w:before="60" w:after="60"/>
              <w:jc w:val="center"/>
            </w:pPr>
          </w:p>
          <w:p w:rsidR="000C17CC" w:rsidRPr="00FD0B87" w:rsidRDefault="000C17CC" w:rsidP="003C383E">
            <w:pPr>
              <w:spacing w:before="60" w:after="60"/>
              <w:jc w:val="center"/>
            </w:pPr>
          </w:p>
          <w:p w:rsidR="000C17CC" w:rsidRPr="00FD0B87" w:rsidRDefault="000C17CC" w:rsidP="003C383E">
            <w:pPr>
              <w:spacing w:before="60" w:after="60"/>
              <w:jc w:val="center"/>
            </w:pPr>
          </w:p>
          <w:p w:rsidR="000C17CC" w:rsidRPr="00FD0B87" w:rsidRDefault="000C17CC" w:rsidP="003C383E">
            <w:pPr>
              <w:spacing w:before="60" w:after="60"/>
              <w:jc w:val="center"/>
            </w:pPr>
          </w:p>
          <w:p w:rsidR="008639F9" w:rsidRPr="00FD0B87" w:rsidRDefault="00F51290" w:rsidP="003C383E">
            <w:pPr>
              <w:spacing w:before="60" w:after="60"/>
              <w:jc w:val="center"/>
            </w:pPr>
            <w:r>
              <w:t>15</w:t>
            </w:r>
            <w:r w:rsidR="008639F9" w:rsidRPr="00FD0B87">
              <w:t>’</w:t>
            </w:r>
          </w:p>
        </w:tc>
        <w:tc>
          <w:tcPr>
            <w:tcW w:w="4369" w:type="dxa"/>
          </w:tcPr>
          <w:p w:rsidR="008639F9" w:rsidRPr="00FD0B87" w:rsidRDefault="008639F9" w:rsidP="003C383E">
            <w:pPr>
              <w:spacing w:before="60" w:after="60"/>
              <w:rPr>
                <w:b/>
              </w:rPr>
            </w:pPr>
            <w:r w:rsidRPr="00FD0B87">
              <w:rPr>
                <w:b/>
              </w:rPr>
              <w:t>Warm up</w:t>
            </w:r>
          </w:p>
          <w:p w:rsidR="008639F9" w:rsidRPr="00FD0B87" w:rsidRDefault="008639F9" w:rsidP="003C383E">
            <w:pPr>
              <w:pStyle w:val="ListParagraph"/>
              <w:numPr>
                <w:ilvl w:val="0"/>
                <w:numId w:val="10"/>
              </w:numPr>
              <w:spacing w:before="60" w:after="60"/>
            </w:pPr>
            <w:r w:rsidRPr="00FD0B87">
              <w:t>Write “Canadian Family” on the board and ask the students to</w:t>
            </w:r>
            <w:r w:rsidR="00AB0B10" w:rsidRPr="00FD0B87">
              <w:t xml:space="preserve"> give a definition of a family</w:t>
            </w:r>
          </w:p>
          <w:p w:rsidR="008639F9" w:rsidRPr="00FD0B87" w:rsidRDefault="008639F9" w:rsidP="003C383E">
            <w:pPr>
              <w:pStyle w:val="ListParagraph"/>
              <w:numPr>
                <w:ilvl w:val="0"/>
                <w:numId w:val="10"/>
              </w:numPr>
              <w:spacing w:before="60" w:after="60"/>
            </w:pPr>
            <w:r w:rsidRPr="00FD0B87">
              <w:t>Help students brainstorm the ideas, write them on the board</w:t>
            </w:r>
          </w:p>
          <w:p w:rsidR="008639F9" w:rsidRPr="00FD0B87" w:rsidRDefault="00AB0B10" w:rsidP="003C383E">
            <w:pPr>
              <w:pStyle w:val="ListParagraph"/>
              <w:numPr>
                <w:ilvl w:val="0"/>
                <w:numId w:val="10"/>
              </w:numPr>
              <w:spacing w:before="60" w:after="60"/>
            </w:pPr>
            <w:r w:rsidRPr="00FD0B87">
              <w:t>Have students work in small groups to look at the photos and discuss the questions about family</w:t>
            </w:r>
          </w:p>
          <w:p w:rsidR="008639F9" w:rsidRPr="00FD0B87" w:rsidRDefault="008639F9" w:rsidP="003C383E">
            <w:pPr>
              <w:pStyle w:val="ListParagraph"/>
              <w:spacing w:before="60" w:after="60"/>
              <w:ind w:left="360"/>
              <w:rPr>
                <w:color w:val="C00000"/>
              </w:rPr>
            </w:pPr>
          </w:p>
        </w:tc>
        <w:tc>
          <w:tcPr>
            <w:tcW w:w="2160" w:type="dxa"/>
          </w:tcPr>
          <w:p w:rsidR="00AB0B10" w:rsidRPr="00FD0B87" w:rsidRDefault="008639F9" w:rsidP="003C383E">
            <w:pPr>
              <w:spacing w:before="60" w:after="60"/>
            </w:pPr>
            <w:r w:rsidRPr="00FD0B87">
              <w:t>Generate interest</w:t>
            </w:r>
          </w:p>
          <w:p w:rsidR="008639F9" w:rsidRPr="00FD0B87" w:rsidRDefault="008639F9" w:rsidP="003C383E">
            <w:pPr>
              <w:spacing w:before="60" w:after="60"/>
            </w:pPr>
            <w:r w:rsidRPr="00FD0B87">
              <w:t>Activate prior knowledge</w:t>
            </w:r>
          </w:p>
        </w:tc>
        <w:tc>
          <w:tcPr>
            <w:tcW w:w="2088" w:type="dxa"/>
          </w:tcPr>
          <w:p w:rsidR="009B5543" w:rsidRPr="00FD0B87" w:rsidRDefault="009B5543" w:rsidP="003C383E">
            <w:pPr>
              <w:spacing w:before="60" w:after="60"/>
              <w:rPr>
                <w:b/>
              </w:rPr>
            </w:pPr>
            <w:r w:rsidRPr="00FD0B87">
              <w:t>PLS Workshee</w:t>
            </w:r>
            <w:r w:rsidR="00100CE4" w:rsidRPr="00FD0B87">
              <w:t>t:</w:t>
            </w:r>
            <w:r w:rsidR="00A13DF0">
              <w:rPr>
                <w:b/>
              </w:rPr>
              <w:br/>
            </w:r>
            <w:r w:rsidR="00AB0B10" w:rsidRPr="00FD0B87">
              <w:rPr>
                <w:b/>
              </w:rPr>
              <w:t>The Canadian Family!</w:t>
            </w:r>
          </w:p>
        </w:tc>
      </w:tr>
      <w:tr w:rsidR="00B07288" w:rsidRPr="00FD0B87" w:rsidTr="00FD1570">
        <w:trPr>
          <w:trHeight w:val="1709"/>
        </w:trPr>
        <w:tc>
          <w:tcPr>
            <w:tcW w:w="851" w:type="dxa"/>
            <w:vAlign w:val="center"/>
          </w:tcPr>
          <w:p w:rsidR="00B07288" w:rsidRPr="00FD0B87" w:rsidRDefault="00F51290" w:rsidP="003C383E">
            <w:pPr>
              <w:spacing w:before="60" w:after="60"/>
              <w:jc w:val="center"/>
            </w:pPr>
            <w:r>
              <w:t>20</w:t>
            </w:r>
            <w:r w:rsidR="00B07288" w:rsidRPr="00FD0B87">
              <w:t>’</w:t>
            </w:r>
          </w:p>
        </w:tc>
        <w:tc>
          <w:tcPr>
            <w:tcW w:w="4369" w:type="dxa"/>
          </w:tcPr>
          <w:p w:rsidR="00B07288" w:rsidRPr="00FD0B87" w:rsidRDefault="00B07288" w:rsidP="003C383E">
            <w:pPr>
              <w:spacing w:before="60" w:after="60"/>
              <w:rPr>
                <w:b/>
              </w:rPr>
            </w:pPr>
            <w:r w:rsidRPr="00FD0B87">
              <w:rPr>
                <w:b/>
              </w:rPr>
              <w:t xml:space="preserve">Vocabulary </w:t>
            </w:r>
            <w:r w:rsidR="00FD0B87">
              <w:rPr>
                <w:b/>
              </w:rPr>
              <w:t>focus</w:t>
            </w:r>
          </w:p>
          <w:p w:rsidR="00FD0B87" w:rsidRPr="00FD0B87" w:rsidRDefault="00FD0B87" w:rsidP="003C383E">
            <w:pPr>
              <w:pStyle w:val="ListParagraph"/>
              <w:numPr>
                <w:ilvl w:val="0"/>
                <w:numId w:val="22"/>
              </w:numPr>
              <w:spacing w:before="60" w:after="60"/>
              <w:ind w:left="342"/>
              <w:rPr>
                <w:b/>
              </w:rPr>
            </w:pPr>
            <w:r w:rsidRPr="00FD0B87">
              <w:t>Students use collocations to make sentences and statements related to family law topics</w:t>
            </w:r>
          </w:p>
          <w:p w:rsidR="00FD0B87" w:rsidRPr="00FD0B87" w:rsidRDefault="00FD0B87" w:rsidP="003C383E">
            <w:pPr>
              <w:pStyle w:val="ListParagraph"/>
              <w:numPr>
                <w:ilvl w:val="0"/>
                <w:numId w:val="22"/>
              </w:numPr>
              <w:spacing w:before="60" w:after="60"/>
              <w:ind w:left="342"/>
              <w:rPr>
                <w:b/>
              </w:rPr>
            </w:pPr>
            <w:r w:rsidRPr="00FD0B87">
              <w:t>Go over vocabulary as needed but encourage students to guess words from context</w:t>
            </w:r>
          </w:p>
          <w:p w:rsidR="000176E1" w:rsidRPr="00FD0B87" w:rsidRDefault="000176E1" w:rsidP="003C383E">
            <w:pPr>
              <w:pStyle w:val="ListParagraph"/>
              <w:spacing w:before="60" w:after="60"/>
              <w:ind w:left="342"/>
              <w:rPr>
                <w:b/>
              </w:rPr>
            </w:pPr>
          </w:p>
        </w:tc>
        <w:tc>
          <w:tcPr>
            <w:tcW w:w="2160" w:type="dxa"/>
          </w:tcPr>
          <w:p w:rsidR="00B07288" w:rsidRDefault="00FD0B87" w:rsidP="003C383E">
            <w:pPr>
              <w:spacing w:before="60" w:after="60"/>
              <w:rPr>
                <w:rStyle w:val="Style1Char"/>
              </w:rPr>
            </w:pPr>
            <w:r w:rsidRPr="00FD0B87">
              <w:rPr>
                <w:rStyle w:val="Style1Char"/>
              </w:rPr>
              <w:t>Practice</w:t>
            </w:r>
            <w:r w:rsidR="00B07288" w:rsidRPr="00FD0B87">
              <w:rPr>
                <w:rStyle w:val="Style1Char"/>
              </w:rPr>
              <w:t xml:space="preserve"> vocabulary related to the topic</w:t>
            </w:r>
          </w:p>
          <w:p w:rsidR="00FD0B87" w:rsidRPr="00FD0B87" w:rsidRDefault="00F51290" w:rsidP="003C383E">
            <w:pPr>
              <w:spacing w:before="60" w:after="60"/>
              <w:rPr>
                <w:rStyle w:val="Style1Char"/>
              </w:rPr>
            </w:pPr>
            <w:r>
              <w:rPr>
                <w:rStyle w:val="Style1Char"/>
              </w:rPr>
              <w:t>Assess level of</w:t>
            </w:r>
            <w:r w:rsidR="00FD0B87">
              <w:rPr>
                <w:rStyle w:val="Style1Char"/>
              </w:rPr>
              <w:t xml:space="preserve"> knowledge related to family law</w:t>
            </w:r>
          </w:p>
        </w:tc>
        <w:tc>
          <w:tcPr>
            <w:tcW w:w="2088" w:type="dxa"/>
          </w:tcPr>
          <w:p w:rsidR="00B07288" w:rsidRPr="00FD0B87" w:rsidRDefault="00B07288" w:rsidP="003C383E">
            <w:pPr>
              <w:spacing w:before="60" w:after="60"/>
              <w:rPr>
                <w:b/>
              </w:rPr>
            </w:pPr>
            <w:r w:rsidRPr="00FD0B87">
              <w:t xml:space="preserve">PLS Worksheet: </w:t>
            </w:r>
            <w:r w:rsidRPr="00FD0B87">
              <w:rPr>
                <w:b/>
              </w:rPr>
              <w:t xml:space="preserve">Vocabulary </w:t>
            </w:r>
            <w:r w:rsidR="00FD0B87">
              <w:rPr>
                <w:b/>
              </w:rPr>
              <w:t>Practice!</w:t>
            </w:r>
          </w:p>
          <w:p w:rsidR="00AA4CA5" w:rsidRPr="00FD0B87" w:rsidRDefault="00AA4CA5" w:rsidP="003C383E">
            <w:pPr>
              <w:spacing w:before="60" w:after="60"/>
              <w:rPr>
                <w:b/>
              </w:rPr>
            </w:pPr>
          </w:p>
        </w:tc>
      </w:tr>
      <w:tr w:rsidR="001B6E12" w:rsidRPr="00FD0B87" w:rsidTr="00FD1570">
        <w:trPr>
          <w:trHeight w:val="426"/>
        </w:trPr>
        <w:tc>
          <w:tcPr>
            <w:tcW w:w="851" w:type="dxa"/>
            <w:vAlign w:val="center"/>
          </w:tcPr>
          <w:p w:rsidR="001B6E12" w:rsidRPr="00FD0B87" w:rsidRDefault="00FD0B87" w:rsidP="003C383E">
            <w:pPr>
              <w:spacing w:before="60" w:after="60"/>
              <w:jc w:val="center"/>
            </w:pPr>
            <w:r>
              <w:t>60’</w:t>
            </w:r>
          </w:p>
        </w:tc>
        <w:tc>
          <w:tcPr>
            <w:tcW w:w="4369" w:type="dxa"/>
          </w:tcPr>
          <w:p w:rsidR="001B6E12" w:rsidRPr="00FD0B87" w:rsidRDefault="00F51290" w:rsidP="003C383E">
            <w:pPr>
              <w:pStyle w:val="ListParagraph"/>
              <w:numPr>
                <w:ilvl w:val="0"/>
                <w:numId w:val="22"/>
              </w:numPr>
              <w:spacing w:before="60" w:after="60"/>
              <w:ind w:left="0"/>
              <w:rPr>
                <w:b/>
              </w:rPr>
            </w:pPr>
            <w:r>
              <w:rPr>
                <w:b/>
              </w:rPr>
              <w:t>Research and read</w:t>
            </w:r>
          </w:p>
          <w:p w:rsidR="001B6E12" w:rsidRPr="00FD0B87" w:rsidRDefault="001B6E12" w:rsidP="003C383E">
            <w:pPr>
              <w:pStyle w:val="ListParagraph"/>
              <w:numPr>
                <w:ilvl w:val="0"/>
                <w:numId w:val="22"/>
              </w:numPr>
              <w:spacing w:before="60" w:after="60"/>
              <w:ind w:left="342"/>
            </w:pPr>
            <w:r w:rsidRPr="00FD0B87">
              <w:t xml:space="preserve">Assign each student a topic: Being Married, </w:t>
            </w:r>
            <w:r w:rsidR="00F1286E">
              <w:t>Getting Separated or</w:t>
            </w:r>
            <w:r w:rsidR="009753CE">
              <w:t xml:space="preserve"> </w:t>
            </w:r>
            <w:r w:rsidRPr="00FD0B87">
              <w:t>Divorced</w:t>
            </w:r>
            <w:r w:rsidR="00F51290">
              <w:t>, Making an A</w:t>
            </w:r>
            <w:r w:rsidR="00FD0B87">
              <w:t>greement</w:t>
            </w:r>
          </w:p>
          <w:p w:rsidR="001B6E12" w:rsidRPr="00FD0B87" w:rsidRDefault="001B6E12" w:rsidP="003C383E">
            <w:pPr>
              <w:pStyle w:val="ListParagraph"/>
              <w:numPr>
                <w:ilvl w:val="0"/>
                <w:numId w:val="22"/>
              </w:numPr>
              <w:spacing w:before="60" w:after="60"/>
              <w:ind w:left="342"/>
            </w:pPr>
            <w:r w:rsidRPr="00FD0B87">
              <w:t>Go through the instructions on the worksheet:</w:t>
            </w:r>
          </w:p>
          <w:p w:rsidR="001B6E12" w:rsidRPr="00FD0B87" w:rsidRDefault="001B6E12" w:rsidP="003C383E">
            <w:pPr>
              <w:pStyle w:val="ListParagraph"/>
              <w:numPr>
                <w:ilvl w:val="0"/>
                <w:numId w:val="42"/>
              </w:numPr>
              <w:spacing w:before="60" w:after="60"/>
            </w:pPr>
            <w:r w:rsidRPr="00FD0B87">
              <w:t xml:space="preserve">Each student </w:t>
            </w:r>
            <w:r w:rsidR="003C383E">
              <w:t>to</w:t>
            </w:r>
            <w:r w:rsidR="009753CE">
              <w:t xml:space="preserve"> </w:t>
            </w:r>
            <w:r w:rsidR="003C383E">
              <w:t>read</w:t>
            </w:r>
            <w:r w:rsidRPr="00FD0B87">
              <w:t xml:space="preserve"> the PLS booklet </w:t>
            </w:r>
            <w:r w:rsidR="003C383E">
              <w:t>on assigned</w:t>
            </w:r>
            <w:r w:rsidRPr="00FD0B87">
              <w:t xml:space="preserve"> topic</w:t>
            </w:r>
          </w:p>
          <w:p w:rsidR="001B6E12" w:rsidRPr="00FD0B87" w:rsidRDefault="001B6E12" w:rsidP="003C383E">
            <w:pPr>
              <w:pStyle w:val="ListParagraph"/>
              <w:numPr>
                <w:ilvl w:val="0"/>
                <w:numId w:val="42"/>
              </w:numPr>
              <w:spacing w:before="60" w:after="60"/>
            </w:pPr>
            <w:r w:rsidRPr="00FD0B87">
              <w:t xml:space="preserve">Students take notes in the comparison diagram </w:t>
            </w:r>
          </w:p>
          <w:p w:rsidR="001B6E12" w:rsidRPr="00FD0B87" w:rsidRDefault="001B6E12" w:rsidP="003C383E">
            <w:pPr>
              <w:pStyle w:val="ListParagraph"/>
              <w:numPr>
                <w:ilvl w:val="0"/>
                <w:numId w:val="42"/>
              </w:numPr>
              <w:spacing w:before="60" w:after="60"/>
            </w:pPr>
            <w:r w:rsidRPr="00FD0B87">
              <w:t>Students will form groups of three with each student having a different topic</w:t>
            </w:r>
          </w:p>
          <w:p w:rsidR="001B6E12" w:rsidRPr="00FD0B87" w:rsidRDefault="001B6E12" w:rsidP="003C383E">
            <w:pPr>
              <w:pStyle w:val="ListParagraph"/>
              <w:numPr>
                <w:ilvl w:val="0"/>
                <w:numId w:val="42"/>
              </w:numPr>
              <w:spacing w:before="60" w:after="60"/>
            </w:pPr>
            <w:r w:rsidRPr="00FD0B87">
              <w:t xml:space="preserve">Students will discuss and share their findings while taking notes about the topics they did not research </w:t>
            </w:r>
          </w:p>
          <w:p w:rsidR="001B6E12" w:rsidRPr="00F51290" w:rsidRDefault="001B6E12" w:rsidP="003C383E">
            <w:pPr>
              <w:pStyle w:val="ListParagraph"/>
              <w:numPr>
                <w:ilvl w:val="0"/>
                <w:numId w:val="42"/>
              </w:numPr>
              <w:spacing w:before="60" w:after="60"/>
            </w:pPr>
            <w:r w:rsidRPr="00FD0B87">
              <w:t>Finally, have each students report back to the class one new thing they learned about a topic from one of the group members</w:t>
            </w:r>
          </w:p>
          <w:p w:rsidR="001B6E12" w:rsidRPr="003C383E" w:rsidRDefault="001B6E12" w:rsidP="003C383E">
            <w:pPr>
              <w:pStyle w:val="ListParagraph"/>
              <w:numPr>
                <w:ilvl w:val="0"/>
                <w:numId w:val="39"/>
              </w:numPr>
              <w:spacing w:before="60" w:after="60"/>
              <w:ind w:left="317"/>
              <w:rPr>
                <w:b/>
              </w:rPr>
            </w:pPr>
            <w:r w:rsidRPr="003C383E">
              <w:lastRenderedPageBreak/>
              <w:t>Have the class report back what is different about the laws in their countries from the laws in Canada</w:t>
            </w:r>
          </w:p>
        </w:tc>
        <w:tc>
          <w:tcPr>
            <w:tcW w:w="2160" w:type="dxa"/>
          </w:tcPr>
          <w:p w:rsidR="001B6E12" w:rsidRPr="00FD0B87" w:rsidRDefault="001B6E12" w:rsidP="003C383E">
            <w:pPr>
              <w:spacing w:before="60" w:after="60"/>
            </w:pPr>
            <w:r w:rsidRPr="00FD0B87">
              <w:lastRenderedPageBreak/>
              <w:t>Prepare for reading task</w:t>
            </w:r>
          </w:p>
          <w:p w:rsidR="001B6E12" w:rsidRPr="00FD0B87" w:rsidRDefault="001B6E12" w:rsidP="003C383E">
            <w:pPr>
              <w:spacing w:before="60" w:after="60"/>
            </w:pPr>
            <w:r w:rsidRPr="00FD0B87">
              <w:t>Comprehend instructions for jigsaw reading</w:t>
            </w:r>
          </w:p>
          <w:p w:rsidR="001B6E12" w:rsidRPr="00FD0B87" w:rsidRDefault="001B6E12" w:rsidP="003C383E">
            <w:pPr>
              <w:spacing w:before="60" w:after="60"/>
            </w:pPr>
            <w:r w:rsidRPr="00FD0B87">
              <w:t>Reduce a page of information to a list of important details</w:t>
            </w:r>
          </w:p>
          <w:p w:rsidR="001B6E12" w:rsidRPr="00FD0B87" w:rsidRDefault="001B6E12" w:rsidP="003C383E">
            <w:pPr>
              <w:spacing w:before="60" w:after="60"/>
              <w:rPr>
                <w:rStyle w:val="Style1Char"/>
              </w:rPr>
            </w:pPr>
            <w:r w:rsidRPr="00FD0B87">
              <w:rPr>
                <w:rStyle w:val="Style1Char"/>
              </w:rPr>
              <w:t>Listen in order to take notes</w:t>
            </w:r>
          </w:p>
        </w:tc>
        <w:tc>
          <w:tcPr>
            <w:tcW w:w="2088" w:type="dxa"/>
          </w:tcPr>
          <w:p w:rsidR="001B6E12" w:rsidRPr="00FD0B87" w:rsidRDefault="001B6E12" w:rsidP="003C383E">
            <w:pPr>
              <w:spacing w:before="60" w:after="60"/>
              <w:rPr>
                <w:b/>
              </w:rPr>
            </w:pPr>
            <w:r w:rsidRPr="00FD0B87">
              <w:t xml:space="preserve">PLS Worksheet: </w:t>
            </w:r>
            <w:r w:rsidRPr="00FD0B87">
              <w:rPr>
                <w:b/>
              </w:rPr>
              <w:t xml:space="preserve">Research and Share! </w:t>
            </w:r>
          </w:p>
          <w:p w:rsidR="001B6E12" w:rsidRPr="00FD0B87" w:rsidRDefault="001B6E12" w:rsidP="003C383E">
            <w:pPr>
              <w:spacing w:before="60" w:after="60"/>
              <w:rPr>
                <w:b/>
              </w:rPr>
            </w:pPr>
            <w:r w:rsidRPr="00FD0B87">
              <w:t xml:space="preserve">PLS Worksheet: </w:t>
            </w:r>
            <w:r w:rsidRPr="00FD0B87">
              <w:rPr>
                <w:b/>
              </w:rPr>
              <w:t xml:space="preserve">Read and Record! </w:t>
            </w:r>
          </w:p>
          <w:p w:rsidR="001B6E12" w:rsidRPr="00FD0B87" w:rsidRDefault="001B6E12" w:rsidP="003C383E">
            <w:pPr>
              <w:spacing w:before="60" w:after="60"/>
              <w:rPr>
                <w:b/>
              </w:rPr>
            </w:pPr>
            <w:r w:rsidRPr="00FD0B87">
              <w:t xml:space="preserve">PLS Worksheet: </w:t>
            </w:r>
            <w:r w:rsidRPr="00FD0B87">
              <w:rPr>
                <w:b/>
              </w:rPr>
              <w:t xml:space="preserve">Listen and Take Notes! </w:t>
            </w:r>
          </w:p>
          <w:p w:rsidR="001B6E12" w:rsidRPr="00FD0B87" w:rsidRDefault="00CB4558" w:rsidP="003C383E">
            <w:pPr>
              <w:spacing w:before="60" w:after="60"/>
            </w:pPr>
            <w:r>
              <w:rPr>
                <w:i/>
              </w:rPr>
              <w:t xml:space="preserve">Learning About the Law: </w:t>
            </w:r>
            <w:r w:rsidR="001B6E12" w:rsidRPr="00FD0B87">
              <w:rPr>
                <w:i/>
              </w:rPr>
              <w:t xml:space="preserve">Family Law, </w:t>
            </w:r>
            <w:r w:rsidR="00FD0B87">
              <w:t>p. 3-7</w:t>
            </w:r>
            <w:r w:rsidR="001B6E12" w:rsidRPr="00FD0B87">
              <w:t>.</w:t>
            </w:r>
          </w:p>
        </w:tc>
      </w:tr>
      <w:tr w:rsidR="00951391" w:rsidRPr="00FD0B87" w:rsidTr="00FD1570">
        <w:trPr>
          <w:trHeight w:val="1619"/>
        </w:trPr>
        <w:tc>
          <w:tcPr>
            <w:tcW w:w="851" w:type="dxa"/>
            <w:vAlign w:val="center"/>
          </w:tcPr>
          <w:p w:rsidR="00951391" w:rsidRPr="00FD0B87" w:rsidRDefault="00F51290" w:rsidP="003C383E">
            <w:pPr>
              <w:spacing w:before="60" w:after="60"/>
              <w:jc w:val="center"/>
            </w:pPr>
            <w:r>
              <w:lastRenderedPageBreak/>
              <w:t>30</w:t>
            </w:r>
            <w:r w:rsidR="00951391" w:rsidRPr="00FD0B87">
              <w:t>’</w:t>
            </w:r>
          </w:p>
        </w:tc>
        <w:tc>
          <w:tcPr>
            <w:tcW w:w="4369" w:type="dxa"/>
          </w:tcPr>
          <w:p w:rsidR="00951391" w:rsidRPr="00FD0B87" w:rsidRDefault="00FD0B87" w:rsidP="003C383E">
            <w:pPr>
              <w:spacing w:before="60" w:after="60"/>
              <w:rPr>
                <w:b/>
              </w:rPr>
            </w:pPr>
            <w:r>
              <w:rPr>
                <w:b/>
              </w:rPr>
              <w:t>Discuss and check</w:t>
            </w:r>
          </w:p>
          <w:p w:rsidR="008C6442" w:rsidRDefault="00F54D9A" w:rsidP="003C383E">
            <w:pPr>
              <w:pStyle w:val="ListParagraph"/>
              <w:numPr>
                <w:ilvl w:val="0"/>
                <w:numId w:val="23"/>
              </w:numPr>
              <w:spacing w:before="60" w:after="60"/>
              <w:ind w:left="342"/>
            </w:pPr>
            <w:r w:rsidRPr="00FD0B87">
              <w:t>Students</w:t>
            </w:r>
            <w:r w:rsidR="00FD0B87">
              <w:t xml:space="preserve"> work in pairs to discuss their opinions related to various family situations</w:t>
            </w:r>
          </w:p>
          <w:p w:rsidR="00FD0B87" w:rsidRDefault="00FD0B87" w:rsidP="003C383E">
            <w:pPr>
              <w:pStyle w:val="ListParagraph"/>
              <w:numPr>
                <w:ilvl w:val="0"/>
                <w:numId w:val="23"/>
              </w:numPr>
              <w:spacing w:before="60" w:after="60"/>
              <w:ind w:left="342"/>
            </w:pPr>
            <w:r>
              <w:t xml:space="preserve">Students read the PLS booklet in order to find out what Canadian laws state </w:t>
            </w:r>
            <w:r w:rsidR="00F51290">
              <w:t>regarding</w:t>
            </w:r>
            <w:r>
              <w:t xml:space="preserve"> the specific family issues</w:t>
            </w:r>
          </w:p>
          <w:p w:rsidR="00F51290" w:rsidRPr="003C383E" w:rsidRDefault="00FD0B87" w:rsidP="003C383E">
            <w:pPr>
              <w:pStyle w:val="ListParagraph"/>
              <w:numPr>
                <w:ilvl w:val="0"/>
                <w:numId w:val="23"/>
              </w:numPr>
              <w:spacing w:before="60" w:after="60"/>
              <w:ind w:left="342"/>
            </w:pPr>
            <w:r>
              <w:t xml:space="preserve">Students discuss their opinions about Canadian laws related to family  </w:t>
            </w:r>
          </w:p>
        </w:tc>
        <w:tc>
          <w:tcPr>
            <w:tcW w:w="2160" w:type="dxa"/>
          </w:tcPr>
          <w:p w:rsidR="00951391" w:rsidRDefault="00FD0B87" w:rsidP="003C383E">
            <w:pPr>
              <w:spacing w:before="60" w:after="60"/>
              <w:rPr>
                <w:rStyle w:val="Style1Char"/>
              </w:rPr>
            </w:pPr>
            <w:r>
              <w:rPr>
                <w:rStyle w:val="Style1Char"/>
              </w:rPr>
              <w:t>State and qualify opinions</w:t>
            </w:r>
          </w:p>
          <w:p w:rsidR="00FD0B87" w:rsidRPr="00FD0B87" w:rsidRDefault="00FD0B87" w:rsidP="003C383E">
            <w:pPr>
              <w:spacing w:before="60" w:after="60"/>
              <w:rPr>
                <w:rStyle w:val="Style1Char"/>
              </w:rPr>
            </w:pPr>
            <w:r>
              <w:rPr>
                <w:rStyle w:val="Style1Char"/>
              </w:rPr>
              <w:t xml:space="preserve">Skim and scan for specific information </w:t>
            </w:r>
          </w:p>
        </w:tc>
        <w:tc>
          <w:tcPr>
            <w:tcW w:w="2088" w:type="dxa"/>
          </w:tcPr>
          <w:p w:rsidR="00951391" w:rsidRDefault="008C6442" w:rsidP="003C383E">
            <w:pPr>
              <w:spacing w:before="60" w:after="60"/>
              <w:rPr>
                <w:b/>
              </w:rPr>
            </w:pPr>
            <w:r w:rsidRPr="00FD0B87">
              <w:t xml:space="preserve">PLS </w:t>
            </w:r>
            <w:r w:rsidR="00F54D9A" w:rsidRPr="00FD0B87">
              <w:t xml:space="preserve">Worksheet: </w:t>
            </w:r>
            <w:r w:rsidR="00FD0B87">
              <w:rPr>
                <w:b/>
              </w:rPr>
              <w:t>Discuss your Opinions</w:t>
            </w:r>
            <w:r w:rsidR="0026186E" w:rsidRPr="00FD0B87">
              <w:rPr>
                <w:b/>
              </w:rPr>
              <w:t>!</w:t>
            </w:r>
          </w:p>
          <w:p w:rsidR="00BF19E1" w:rsidRPr="00FD0B87" w:rsidRDefault="00CB4558" w:rsidP="003C383E">
            <w:pPr>
              <w:spacing w:before="60" w:after="60"/>
              <w:rPr>
                <w:b/>
              </w:rPr>
            </w:pPr>
            <w:r>
              <w:rPr>
                <w:i/>
              </w:rPr>
              <w:t xml:space="preserve">Learning About the Law: </w:t>
            </w:r>
            <w:r w:rsidR="00BF19E1" w:rsidRPr="00BF19E1">
              <w:rPr>
                <w:i/>
              </w:rPr>
              <w:t>Family Law,</w:t>
            </w:r>
            <w:r w:rsidR="00BF19E1" w:rsidRPr="00BF19E1">
              <w:t xml:space="preserve"> p. 7-11</w:t>
            </w:r>
            <w:r w:rsidR="00BF19E1">
              <w:rPr>
                <w:b/>
              </w:rPr>
              <w:t>.</w:t>
            </w:r>
          </w:p>
        </w:tc>
      </w:tr>
      <w:tr w:rsidR="00E85B01" w:rsidRPr="00FD0B87" w:rsidTr="00FD1570">
        <w:trPr>
          <w:trHeight w:val="1718"/>
        </w:trPr>
        <w:tc>
          <w:tcPr>
            <w:tcW w:w="851" w:type="dxa"/>
            <w:vAlign w:val="center"/>
          </w:tcPr>
          <w:p w:rsidR="00E85B01" w:rsidRPr="00FD0B87" w:rsidRDefault="00E85B01" w:rsidP="003C383E">
            <w:pPr>
              <w:spacing w:before="60" w:after="60"/>
              <w:jc w:val="center"/>
            </w:pPr>
            <w:r w:rsidRPr="00FD0B87">
              <w:t>20’</w:t>
            </w:r>
          </w:p>
        </w:tc>
        <w:tc>
          <w:tcPr>
            <w:tcW w:w="4369" w:type="dxa"/>
          </w:tcPr>
          <w:p w:rsidR="00E85B01" w:rsidRPr="00FD0B87" w:rsidRDefault="00E85B01" w:rsidP="003C383E">
            <w:pPr>
              <w:spacing w:before="60" w:after="60"/>
              <w:rPr>
                <w:b/>
              </w:rPr>
            </w:pPr>
            <w:r w:rsidRPr="00FD0B87">
              <w:rPr>
                <w:b/>
              </w:rPr>
              <w:t>Find out more</w:t>
            </w:r>
          </w:p>
          <w:p w:rsidR="00FD0B87" w:rsidRDefault="00FD0B87" w:rsidP="003C383E">
            <w:pPr>
              <w:pStyle w:val="ListParagraph"/>
              <w:numPr>
                <w:ilvl w:val="0"/>
                <w:numId w:val="17"/>
              </w:numPr>
              <w:spacing w:before="60" w:after="60"/>
            </w:pPr>
            <w:r>
              <w:t>Students choose one of the topics related to family law</w:t>
            </w:r>
          </w:p>
          <w:p w:rsidR="00FD0B87" w:rsidRDefault="00FD0B87" w:rsidP="003C383E">
            <w:pPr>
              <w:pStyle w:val="ListParagraph"/>
              <w:numPr>
                <w:ilvl w:val="0"/>
                <w:numId w:val="17"/>
              </w:numPr>
              <w:spacing w:before="60" w:after="60"/>
            </w:pPr>
            <w:r>
              <w:t xml:space="preserve">Students research the website and </w:t>
            </w:r>
            <w:r w:rsidR="00F51290">
              <w:t xml:space="preserve">the </w:t>
            </w:r>
            <w:r>
              <w:t>PLS booklet in order to summarize the main points about the topic</w:t>
            </w:r>
          </w:p>
          <w:p w:rsidR="00E63F14" w:rsidRPr="003C383E" w:rsidRDefault="00FD0B87" w:rsidP="003C383E">
            <w:pPr>
              <w:pStyle w:val="ListParagraph"/>
              <w:numPr>
                <w:ilvl w:val="0"/>
                <w:numId w:val="17"/>
              </w:numPr>
              <w:spacing w:before="60" w:after="60"/>
            </w:pPr>
            <w:r>
              <w:t>Students report their findings to the class</w:t>
            </w:r>
          </w:p>
        </w:tc>
        <w:tc>
          <w:tcPr>
            <w:tcW w:w="2160" w:type="dxa"/>
          </w:tcPr>
          <w:p w:rsidR="00E85B01" w:rsidRDefault="00CB6252" w:rsidP="003C383E">
            <w:pPr>
              <w:spacing w:before="60" w:after="60"/>
              <w:rPr>
                <w:lang w:val="en-CA"/>
              </w:rPr>
            </w:pPr>
            <w:r w:rsidRPr="00FD0B87">
              <w:t xml:space="preserve">Research information on </w:t>
            </w:r>
            <w:r w:rsidR="00F54D9A" w:rsidRPr="00FD0B87">
              <w:rPr>
                <w:lang w:val="en-CA"/>
              </w:rPr>
              <w:t>Family L</w:t>
            </w:r>
            <w:r w:rsidR="007B087E" w:rsidRPr="00FD0B87">
              <w:rPr>
                <w:lang w:val="en-CA"/>
              </w:rPr>
              <w:t>aw in British Columbia</w:t>
            </w:r>
          </w:p>
          <w:p w:rsidR="00FD0B87" w:rsidRPr="00FD0B87" w:rsidRDefault="00FD0B87" w:rsidP="003C383E">
            <w:pPr>
              <w:spacing w:before="60" w:after="60"/>
            </w:pPr>
            <w:r>
              <w:rPr>
                <w:lang w:val="en-CA"/>
              </w:rPr>
              <w:t xml:space="preserve">Write a summary </w:t>
            </w:r>
          </w:p>
        </w:tc>
        <w:tc>
          <w:tcPr>
            <w:tcW w:w="2088" w:type="dxa"/>
          </w:tcPr>
          <w:p w:rsidR="00F54D9A" w:rsidRPr="00FD0B87" w:rsidRDefault="00E85B01" w:rsidP="003C383E">
            <w:pPr>
              <w:spacing w:before="60" w:after="60"/>
            </w:pPr>
            <w:r w:rsidRPr="00FD0B87">
              <w:t>Computer Lab</w:t>
            </w:r>
          </w:p>
          <w:p w:rsidR="007B087E" w:rsidRDefault="00F54D9A" w:rsidP="003C383E">
            <w:pPr>
              <w:spacing w:before="60" w:after="60"/>
              <w:rPr>
                <w:b/>
              </w:rPr>
            </w:pPr>
            <w:r w:rsidRPr="00FD0B87">
              <w:t>PLS Worksheet:</w:t>
            </w:r>
            <w:r w:rsidR="003C383E">
              <w:rPr>
                <w:b/>
              </w:rPr>
              <w:br/>
            </w:r>
            <w:r w:rsidR="0026186E" w:rsidRPr="00FD0B87">
              <w:rPr>
                <w:b/>
              </w:rPr>
              <w:t>Find out More!</w:t>
            </w:r>
          </w:p>
          <w:p w:rsidR="00FD0B87" w:rsidRPr="00BF19E1" w:rsidRDefault="00CB4558" w:rsidP="003C383E">
            <w:pPr>
              <w:spacing w:before="60" w:after="60"/>
            </w:pPr>
            <w:r>
              <w:rPr>
                <w:i/>
              </w:rPr>
              <w:t xml:space="preserve">Learning About the Law: </w:t>
            </w:r>
            <w:r w:rsidR="00BF19E1" w:rsidRPr="00BF19E1">
              <w:rPr>
                <w:i/>
              </w:rPr>
              <w:t>Family Law</w:t>
            </w:r>
            <w:r w:rsidR="00BF19E1" w:rsidRPr="00BF19E1">
              <w:t>, p. 3 – 11.</w:t>
            </w:r>
          </w:p>
        </w:tc>
      </w:tr>
      <w:tr w:rsidR="00E249FF" w:rsidRPr="00FD0B87" w:rsidTr="00FD1570">
        <w:trPr>
          <w:trHeight w:val="980"/>
        </w:trPr>
        <w:tc>
          <w:tcPr>
            <w:tcW w:w="851" w:type="dxa"/>
            <w:vAlign w:val="center"/>
          </w:tcPr>
          <w:p w:rsidR="00E249FF" w:rsidRPr="00FD0B87" w:rsidRDefault="00E249FF" w:rsidP="003C383E">
            <w:pPr>
              <w:spacing w:before="60" w:after="60"/>
              <w:jc w:val="center"/>
            </w:pPr>
            <w:r w:rsidRPr="00FD0B87">
              <w:t>10’</w:t>
            </w:r>
          </w:p>
        </w:tc>
        <w:tc>
          <w:tcPr>
            <w:tcW w:w="4369" w:type="dxa"/>
          </w:tcPr>
          <w:p w:rsidR="00E249FF" w:rsidRPr="00FD0B87" w:rsidRDefault="00E249FF" w:rsidP="003C383E">
            <w:pPr>
              <w:spacing w:before="60" w:after="60"/>
              <w:rPr>
                <w:b/>
              </w:rPr>
            </w:pPr>
            <w:r w:rsidRPr="00FD0B87">
              <w:rPr>
                <w:b/>
              </w:rPr>
              <w:t>Self-Assessment</w:t>
            </w:r>
          </w:p>
          <w:p w:rsidR="00E249FF" w:rsidRPr="00FD0B87" w:rsidRDefault="007B087E" w:rsidP="003C383E">
            <w:pPr>
              <w:pStyle w:val="ListParagraph"/>
              <w:numPr>
                <w:ilvl w:val="0"/>
                <w:numId w:val="17"/>
              </w:numPr>
              <w:spacing w:before="60" w:after="60"/>
            </w:pPr>
            <w:r w:rsidRPr="00FD0B87">
              <w:t>S</w:t>
            </w:r>
            <w:r w:rsidR="00CB6252" w:rsidRPr="00FD0B87">
              <w:t>tudents</w:t>
            </w:r>
            <w:r w:rsidR="00E249FF" w:rsidRPr="00FD0B87">
              <w:t xml:space="preserve"> fill out self-assessment form independently</w:t>
            </w:r>
          </w:p>
        </w:tc>
        <w:tc>
          <w:tcPr>
            <w:tcW w:w="2160" w:type="dxa"/>
          </w:tcPr>
          <w:p w:rsidR="00E249FF" w:rsidRPr="00FD0B87" w:rsidRDefault="00E249FF" w:rsidP="003C383E">
            <w:pPr>
              <w:spacing w:before="60" w:after="60"/>
            </w:pPr>
            <w:r w:rsidRPr="00FD0B87">
              <w:t>Self-assessment</w:t>
            </w:r>
          </w:p>
        </w:tc>
        <w:tc>
          <w:tcPr>
            <w:tcW w:w="2088" w:type="dxa"/>
          </w:tcPr>
          <w:p w:rsidR="00E249FF" w:rsidRPr="00FD0B87" w:rsidRDefault="00E249FF" w:rsidP="003C383E">
            <w:pPr>
              <w:spacing w:before="60" w:after="60"/>
            </w:pPr>
            <w:r w:rsidRPr="00FD0B87">
              <w:t xml:space="preserve">PLS Worksheet: </w:t>
            </w:r>
            <w:r w:rsidR="00BF19E1">
              <w:rPr>
                <w:rFonts w:ascii="Calibri" w:eastAsia="Times New Roman" w:hAnsi="Calibri" w:cs="Times New Roman"/>
                <w:b/>
                <w:color w:val="000000"/>
              </w:rPr>
              <w:t>What did you learn?</w:t>
            </w:r>
          </w:p>
        </w:tc>
      </w:tr>
    </w:tbl>
    <w:p w:rsidR="003C383E" w:rsidRDefault="00D01E19" w:rsidP="00BF50C0">
      <w:pPr>
        <w:rPr>
          <w:color w:val="000000"/>
          <w:sz w:val="36"/>
          <w:szCs w:val="36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  <w:r w:rsidR="001B735B">
        <w:rPr>
          <w:b/>
          <w:color w:val="000000"/>
          <w:sz w:val="36"/>
          <w:szCs w:val="36"/>
        </w:rPr>
        <w:lastRenderedPageBreak/>
        <w:t>The Canadian Family</w:t>
      </w:r>
    </w:p>
    <w:p w:rsidR="009B5543" w:rsidRPr="00D273A3" w:rsidRDefault="002B0454" w:rsidP="00BF50C0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967105</wp:posOffset>
                </wp:positionV>
                <wp:extent cx="5217795" cy="3519805"/>
                <wp:effectExtent l="0" t="0" r="1905" b="4445"/>
                <wp:wrapTight wrapText="bothSides">
                  <wp:wrapPolygon edited="0">
                    <wp:start x="552" y="0"/>
                    <wp:lineTo x="237" y="234"/>
                    <wp:lineTo x="79" y="1870"/>
                    <wp:lineTo x="0" y="5611"/>
                    <wp:lineTo x="0" y="20575"/>
                    <wp:lineTo x="5047" y="20809"/>
                    <wp:lineTo x="5441" y="21510"/>
                    <wp:lineTo x="5520" y="21510"/>
                    <wp:lineTo x="13643" y="21510"/>
                    <wp:lineTo x="16876" y="21510"/>
                    <wp:lineTo x="18217" y="21277"/>
                    <wp:lineTo x="18138" y="20575"/>
                    <wp:lineTo x="21529" y="20575"/>
                    <wp:lineTo x="21529" y="234"/>
                    <wp:lineTo x="21214" y="0"/>
                    <wp:lineTo x="552" y="0"/>
                  </wp:wrapPolygon>
                </wp:wrapTight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7795" cy="3519805"/>
                          <a:chOff x="0" y="0"/>
                          <a:chExt cx="5187950" cy="343027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C:\Users\amber wylie\AppData\Local\Microsoft\Windows\Temporary Internet Files\Content.IE5\Q3K0I01Z\MP900341775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775" y="1924050"/>
                            <a:ext cx="2115820" cy="1506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C:\Users\amber wylie\AppData\Local\Microsoft\Windows\Temporary Internet Files\Content.IE5\CGGMNKS8\MP90044648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71675"/>
                            <a:ext cx="1955800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C:\Users\amber wylie\AppData\Local\Microsoft\Windows\Temporary Internet Files\Content.IE5\YY5HRWM9\MP90040959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225" y="1628775"/>
                            <a:ext cx="1097915" cy="164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C:\Users\amber wylie\AppData\Local\Microsoft\Windows\Temporary Internet Files\Content.IE5\CGGMNKS8\MP900442353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792363" y="0"/>
                            <a:ext cx="1424305" cy="213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C:\Users\amber wylie\AppData\Local\Microsoft\Windows\Temporary Internet Files\Content.IE5\P9J403EC\MP900422149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33" y="0"/>
                            <a:ext cx="1859431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C:\Users\amber wylie\AppData\Local\Microsoft\Windows\Temporary Internet Files\Content.IE5\P9J403EC\MP900385530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375" y="1543050"/>
                            <a:ext cx="1328420" cy="186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:\Users\amber wylie\AppData\Local\Microsoft\Windows\Temporary Internet Files\Content.IE5\P9J403EC\MP900387516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425" y="0"/>
                            <a:ext cx="2168525" cy="1543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:\Users\amber wylie\AppData\Local\Microsoft\Windows\Temporary Internet Files\Content.IE5\CGGMNKS8\MP90040136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1050"/>
                            <a:ext cx="2028825" cy="135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91A66" id="Group 10" o:spid="_x0000_s1026" style="position:absolute;margin-left:7.5pt;margin-top:76.15pt;width:410.85pt;height:277.15pt;z-index:251663360;mso-width-relative:margin;mso-height-relative:margin" coordsize="51879,34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oooor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12477;top:19240;width:21158;height:15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4DebFAAAA2wAAAA8AAABkcnMvZG93bnJldi54bWxEj09LAzEUxO+C3yE8oTebdSlVtk2Lf7B6&#10;tLWU9vbYvG6Wbl6WJN1GP70RBI/DzPyGmS+T7cRAPrSOFdyNCxDEtdMtNwq2n6+3DyBCRNbYOSYF&#10;XxRgubi+mmOl3YXXNGxiIzKEQ4UKTIx9JWWoDVkMY9cTZ+/ovMWYpW+k9njJcNvJsiim0mLLecFg&#10;T8+G6tPmbBV8N+Xb5MXsng6rD+/322kakl4rNbpJjzMQkVL8D/+137WC8h5+v+Qf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OA3mxQAAANsAAAAPAAAAAAAAAAAAAAAA&#10;AJ8CAABkcnMvZG93bnJldi54bWxQSwUGAAAAAAQABAD3AAAAkQMAAAAA&#10;">
                  <v:imagedata r:id="rId19" o:title="MP900341775[1]"/>
                  <v:path arrowok="t"/>
                </v:shape>
                <v:shape id="Picture 28" o:spid="_x0000_s1028" type="#_x0000_t75" style="position:absolute;top:19716;width:19558;height:13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eMkzAAAAA2wAAAA8AAABkcnMvZG93bnJldi54bWxET8uKwjAU3Qv+Q7jC7DQdZypDNYqIBQfc&#10;qLNxd2mubZnmpiSxj783i4FZHs57sxtMIzpyvras4H2RgCAurK65VPBzy+dfIHxA1thYJgUjedht&#10;p5MNZtr2fKHuGkoRQ9hnqKAKoc2k9EVFBv3CtsSRe1hnMEToSqkd9jHcNHKZJCtpsObYUGFLh4qK&#10;3+vTKHAX/jynd8ZUfuP5OOb9x3AvlXqbDfs1iEBD+Bf/uU9awTKOjV/iD5D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t4yTMAAAADbAAAADwAAAAAAAAAAAAAAAACfAgAA&#10;ZHJzL2Rvd25yZXYueG1sUEsFBgAAAAAEAAQA9wAAAIwDAAAAAA==&#10;">
                  <v:imagedata r:id="rId20" o:title="MP900446488[1]"/>
                  <v:path arrowok="t"/>
                </v:shape>
                <v:shape id="Picture 29" o:spid="_x0000_s1029" type="#_x0000_t75" style="position:absolute;left:40862;top:16287;width:10979;height:16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8KyfFAAAA2wAAAA8AAABkcnMvZG93bnJldi54bWxEj0FrwkAUhO8F/8PyhF6kbvRg2+gqEikU&#10;PRTT6PmRfc2mZt+G7DbGf+8WCj0OM/MNs9oMthE9db52rGA2TUAQl07XXCkoPt+eXkD4gKyxcUwK&#10;buRhsx49rDDV7spH6vNQiQhhn6ICE0KbSulLQxb91LXE0ftyncUQZVdJ3eE1wm0j50mykBZrjgsG&#10;W8oMlZf8xyqoFsWhN+d9bb4nu4/zJM/49Jwp9TgetksQgYbwH/5rv2sF81f4/RJ/gF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fCsnxQAAANsAAAAPAAAAAAAAAAAAAAAA&#10;AJ8CAABkcnMvZG93bnJldi54bWxQSwUGAAAAAAQABAD3AAAAkQMAAAAA&#10;">
                  <v:imagedata r:id="rId21" o:title="MP900409598[1]"/>
                  <v:path arrowok="t"/>
                </v:shape>
                <v:shape id="Picture 30" o:spid="_x0000_s1030" type="#_x0000_t75" style="position:absolute;left:17923;width:14243;height:2136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PXrvEAAAA2wAAAA8AAABkcnMvZG93bnJldi54bWxET8tqwkAU3Qv9h+EKbkQnTVUkdZRSsD42&#10;PrF0d5u5Jmkzd0Jm1PTvOwvB5eG8J7PGlOJKtSssK3juRyCIU6sLzhQcD/PeGITzyBpLy6TgjxzM&#10;pk+tCSba3nhH173PRAhhl6CC3PsqkdKlORl0fVsRB+5sa4M+wDqTusZbCDeljKNoJA0WHBpyrOg9&#10;p/R3fzEKxma1654ui6/P78FwvdjE8c928KFUp928vYLw1PiH+O5eagUvYX34En6An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PXrvEAAAA2wAAAA8AAAAAAAAAAAAAAAAA&#10;nwIAAGRycy9kb3ducmV2LnhtbFBLBQYAAAAABAAEAPcAAACQAwAAAAA=&#10;">
                  <v:imagedata r:id="rId22" o:title="MP900442353[1]"/>
                  <v:path arrowok="t"/>
                </v:shape>
                <v:shape id="Picture 31" o:spid="_x0000_s1031" type="#_x0000_t75" style="position:absolute;left:524;width:18594;height:1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Xy17EAAAA2wAAAA8AAABkcnMvZG93bnJldi54bWxEj0FrwkAUhO8F/8PyhN7qJhaLpq6ixVCv&#10;1Vjo7ZF9TYLZt2l2q6u/3hUKPQ4z8w0zXwbTihP1rrGsIB0lIIhLqxuuFBT7/GkKwnlkja1lUnAh&#10;B8vF4GGOmbZn/qDTzlciQthlqKD2vsukdGVNBt3IdsTR+7a9QR9lX0nd4znCTSvHSfIiDTYcF2rs&#10;6K2m8rj7NQry9xAOU7/5WV+/JofNJ+YzWaRKPQ7D6hWEp+D/w3/trVbwnML9S/w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Xy17EAAAA2wAAAA8AAAAAAAAAAAAAAAAA&#10;nwIAAGRycy9kb3ducmV2LnhtbFBLBQYAAAAABAAEAPcAAACQAwAAAAA=&#10;">
                  <v:imagedata r:id="rId23" o:title="MP900422149[1]"/>
                  <v:path arrowok="t"/>
                </v:shape>
                <v:shape id="Picture 32" o:spid="_x0000_s1032" type="#_x0000_t75" style="position:absolute;left:30003;top:15430;width:13284;height:18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xZYvDAAAA2wAAAA8AAABkcnMvZG93bnJldi54bWxEj1FrwkAQhN8L/Q/HFnyrFxVEo6eUiqVI&#10;EYylz2tuzQVzeyG31fTf9woFH4eZ+YZZrnvfqCt1sQ5sYDTMQBGXwdZcGfg8bp9noKIgW2wCk4Ef&#10;irBePT4sMbfhxge6FlKpBOGYowEn0uZax9KRxzgMLXHyzqHzKEl2lbYd3hLcN3qcZVPtsea04LCl&#10;V0flpfj2Bnbz0+Ht62N/HJ2nG9kVUU7RWWMGT/3LApRQL/fwf/vdGpiM4e9L+gF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XFli8MAAADbAAAADwAAAAAAAAAAAAAAAACf&#10;AgAAZHJzL2Rvd25yZXYueG1sUEsFBgAAAAAEAAQA9wAAAI8DAAAAAA==&#10;">
                  <v:imagedata r:id="rId24" o:title="MP900385530[1]"/>
                  <v:path arrowok="t"/>
                </v:shape>
                <v:shape id="Picture 33" o:spid="_x0000_s1033" type="#_x0000_t75" style="position:absolute;left:30194;width:21685;height:15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n+sjGAAAA2wAAAA8AAABkcnMvZG93bnJldi54bWxEj0FrAjEUhO8F/0N4greaVUHK1igiLSq0&#10;Qm0PentuXndTNy9rEnXrr28KhR6HmfmGmcxaW4sL+WAcKxj0MxDEhdOGSwUf78/3DyBCRNZYOyYF&#10;3xRgNu3cTTDX7spvdNnGUiQIhxwVVDE2uZShqMhi6LuGOHmfzluMSfpSao/XBLe1HGbZWFo0nBYq&#10;bGhRUXHcnq2Cw3w/yF5ezeYWd8uT8V/rp/F+rVSv284fQURq43/4r73SCkYj+P2SfoC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af6yMYAAADbAAAADwAAAAAAAAAAAAAA&#10;AACfAgAAZHJzL2Rvd25yZXYueG1sUEsFBgAAAAAEAAQA9wAAAJIDAAAAAA==&#10;">
                  <v:imagedata r:id="rId25" o:title="MP900387516[1]"/>
                  <v:path arrowok="t"/>
                </v:shape>
                <v:shape id="Picture 34" o:spid="_x0000_s1034" type="#_x0000_t75" style="position:absolute;top:7810;width:20288;height:13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wndHEAAAA2wAAAA8AAABkcnMvZG93bnJldi54bWxEj19rwkAQxN8L/Q7HFnwpeqkVkegppSgV&#10;3/yLj0tuTYK53TR3mvTb9woFH4eZ+Q0zW3SuUndqfCls4G2QgCLOxJacGzjsV/0JKB+QLVbCZOCH&#10;PCzmz08zTK20vKX7LuQqQtinaKAIoU619llBDv1AauLoXaRxGKJscm0bbCPcVXqYJGPtsOS4UGBN&#10;nwVl193NGWh5s15us9fRUZZf9bfIyW3OJ2N6L93HFFSgLjzC/+21NfA+gr8v8Qfo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wndHEAAAA2wAAAA8AAAAAAAAAAAAAAAAA&#10;nwIAAGRycy9kb3ducmV2LnhtbFBLBQYAAAAABAAEAPcAAACQAwAAAAA=&#10;">
                  <v:imagedata r:id="rId26" o:title="MP900401368[1]"/>
                  <v:path arrowok="t"/>
                </v:shape>
                <w10:wrap type="tight"/>
              </v:group>
            </w:pict>
          </mc:Fallback>
        </mc:AlternateContent>
      </w:r>
      <w:r w:rsidR="00BF50C0" w:rsidRPr="00BF50C0">
        <w:t>With</w:t>
      </w:r>
      <w:r w:rsidR="00FD1570">
        <w:t xml:space="preserve"> </w:t>
      </w:r>
      <w:r w:rsidR="00BF50C0" w:rsidRPr="00BF50C0">
        <w:t>your group, discuss what you know about Canadian families. What do you know abou</w:t>
      </w:r>
      <w:r w:rsidR="000C17CC">
        <w:t>t family laws in Canada? What have you noticed or what can you guess</w:t>
      </w:r>
      <w:r w:rsidR="00BF50C0">
        <w:t xml:space="preserve"> about family</w:t>
      </w:r>
      <w:r w:rsidR="000C17CC">
        <w:t xml:space="preserve"> values</w:t>
      </w:r>
      <w:r w:rsidR="00BF50C0">
        <w:t xml:space="preserve"> in Canada? What is similar or different about family laws and values in Canada compared to your country?</w:t>
      </w:r>
    </w:p>
    <w:p w:rsidR="00D273A3" w:rsidRPr="00EB751C" w:rsidRDefault="00D273A3" w:rsidP="00D273A3">
      <w:pPr>
        <w:spacing w:line="240" w:lineRule="auto"/>
        <w:ind w:left="-450"/>
        <w:jc w:val="center"/>
        <w:rPr>
          <w:szCs w:val="28"/>
        </w:rPr>
      </w:pPr>
    </w:p>
    <w:p w:rsidR="00D273A3" w:rsidRDefault="00D273A3" w:rsidP="00D273A3">
      <w:pPr>
        <w:spacing w:line="240" w:lineRule="auto"/>
        <w:rPr>
          <w:sz w:val="28"/>
          <w:szCs w:val="28"/>
        </w:rPr>
      </w:pPr>
      <w:r>
        <w:rPr>
          <w:rStyle w:val="FootnoteReference"/>
          <w:sz w:val="28"/>
          <w:szCs w:val="28"/>
        </w:rPr>
        <w:footnoteReference w:id="1"/>
      </w:r>
    </w:p>
    <w:p w:rsidR="00D273A3" w:rsidRDefault="00D273A3" w:rsidP="00D273A3">
      <w:pPr>
        <w:spacing w:line="240" w:lineRule="auto"/>
        <w:ind w:left="-450"/>
        <w:rPr>
          <w:sz w:val="28"/>
          <w:szCs w:val="28"/>
        </w:rPr>
      </w:pPr>
    </w:p>
    <w:p w:rsidR="00D273A3" w:rsidRDefault="00D273A3" w:rsidP="00D273A3">
      <w:pPr>
        <w:spacing w:line="240" w:lineRule="auto"/>
        <w:ind w:left="-450"/>
        <w:rPr>
          <w:sz w:val="28"/>
          <w:szCs w:val="28"/>
        </w:rPr>
      </w:pPr>
    </w:p>
    <w:p w:rsidR="00D273A3" w:rsidRDefault="00D273A3" w:rsidP="00D273A3">
      <w:pPr>
        <w:spacing w:line="240" w:lineRule="auto"/>
        <w:ind w:left="-450"/>
        <w:rPr>
          <w:sz w:val="28"/>
          <w:szCs w:val="28"/>
        </w:rPr>
      </w:pPr>
    </w:p>
    <w:p w:rsidR="00D273A3" w:rsidRDefault="00D273A3" w:rsidP="00D273A3">
      <w:pPr>
        <w:spacing w:line="240" w:lineRule="auto"/>
        <w:ind w:left="-450"/>
        <w:rPr>
          <w:sz w:val="28"/>
          <w:szCs w:val="28"/>
        </w:rPr>
      </w:pPr>
    </w:p>
    <w:p w:rsidR="00FD1570" w:rsidRDefault="00FD1570">
      <w:pPr>
        <w:rPr>
          <w:rFonts w:eastAsia="Times New Roman" w:cstheme="minorHAnsi"/>
          <w:b/>
          <w:sz w:val="36"/>
          <w:szCs w:val="24"/>
        </w:rPr>
      </w:pPr>
      <w:r>
        <w:rPr>
          <w:rFonts w:cstheme="minorHAnsi"/>
          <w:b/>
          <w:sz w:val="36"/>
        </w:rPr>
        <w:br w:type="page"/>
      </w:r>
    </w:p>
    <w:p w:rsidR="003C383E" w:rsidRDefault="003017B9" w:rsidP="000A488E">
      <w:pPr>
        <w:pStyle w:val="NormalWeb"/>
        <w:rPr>
          <w:rFonts w:asciiTheme="minorHAnsi" w:hAnsiTheme="minorHAnsi" w:cstheme="minorHAnsi"/>
          <w:b/>
          <w:sz w:val="36"/>
        </w:rPr>
      </w:pPr>
      <w:r w:rsidRPr="0033373B">
        <w:rPr>
          <w:rFonts w:asciiTheme="minorHAnsi" w:hAnsiTheme="minorHAnsi" w:cstheme="minorHAnsi"/>
          <w:b/>
          <w:sz w:val="36"/>
        </w:rPr>
        <w:lastRenderedPageBreak/>
        <w:t>Vocabulary Practice</w:t>
      </w:r>
      <w:r w:rsidR="0026186E" w:rsidRPr="0033373B">
        <w:rPr>
          <w:rFonts w:asciiTheme="minorHAnsi" w:hAnsiTheme="minorHAnsi" w:cstheme="minorHAnsi"/>
          <w:b/>
          <w:sz w:val="36"/>
        </w:rPr>
        <w:t>!</w:t>
      </w:r>
    </w:p>
    <w:p w:rsidR="005042A1" w:rsidRPr="0033373B" w:rsidRDefault="00EC7D26" w:rsidP="000A488E">
      <w:pPr>
        <w:pStyle w:val="NormalWeb"/>
        <w:rPr>
          <w:rFonts w:asciiTheme="minorHAnsi" w:hAnsiTheme="minorHAnsi" w:cstheme="minorHAnsi"/>
        </w:rPr>
      </w:pPr>
      <w:r w:rsidRPr="0033373B">
        <w:rPr>
          <w:rFonts w:asciiTheme="minorHAnsi" w:hAnsiTheme="minorHAnsi" w:cstheme="minorHAnsi"/>
        </w:rPr>
        <w:t>Look at the list of common collocations that occur in the topic</w:t>
      </w:r>
      <w:r w:rsidR="0033373B">
        <w:rPr>
          <w:rFonts w:asciiTheme="minorHAnsi" w:hAnsiTheme="minorHAnsi" w:cstheme="minorHAnsi"/>
        </w:rPr>
        <w:t>s</w:t>
      </w:r>
      <w:r w:rsidRPr="0033373B">
        <w:rPr>
          <w:rFonts w:asciiTheme="minorHAnsi" w:hAnsiTheme="minorHAnsi" w:cstheme="minorHAnsi"/>
        </w:rPr>
        <w:t xml:space="preserve"> of marriage, divorce and separation. </w:t>
      </w:r>
      <w:r w:rsidR="0033373B" w:rsidRPr="0033373B">
        <w:rPr>
          <w:rFonts w:asciiTheme="minorHAnsi" w:hAnsiTheme="minorHAnsi" w:cstheme="minorHAnsi"/>
        </w:rPr>
        <w:t xml:space="preserve"> With a partner, use the phrases to create sentences that relatedto the topics listed</w:t>
      </w:r>
      <w:r w:rsidR="0033373B">
        <w:rPr>
          <w:rFonts w:asciiTheme="minorHAnsi" w:hAnsiTheme="minorHAnsi" w:cstheme="minorHAnsi"/>
        </w:rPr>
        <w:t xml:space="preserve"> below</w:t>
      </w:r>
      <w:r w:rsidR="0033373B" w:rsidRPr="0033373B">
        <w:rPr>
          <w:rFonts w:asciiTheme="minorHAnsi" w:hAnsiTheme="minorHAnsi" w:cstheme="minorHAnsi"/>
        </w:rPr>
        <w:t xml:space="preserve">. For any unknown phrases, skim </w:t>
      </w:r>
      <w:r w:rsidRPr="0033373B">
        <w:rPr>
          <w:rFonts w:asciiTheme="minorHAnsi" w:hAnsiTheme="minorHAnsi" w:cstheme="minorHAnsi"/>
        </w:rPr>
        <w:t>the PLS booklet</w:t>
      </w:r>
      <w:r w:rsidR="00BF19E1">
        <w:rPr>
          <w:rFonts w:asciiTheme="minorHAnsi" w:hAnsiTheme="minorHAnsi" w:cstheme="minorHAnsi"/>
        </w:rPr>
        <w:t>. P. 3 - 7</w:t>
      </w:r>
      <w:r w:rsidRPr="0033373B">
        <w:rPr>
          <w:rFonts w:asciiTheme="minorHAnsi" w:hAnsiTheme="minorHAnsi" w:cstheme="minorHAnsi"/>
        </w:rPr>
        <w:t xml:space="preserve"> for ex</w:t>
      </w:r>
      <w:r w:rsidR="0033373B" w:rsidRPr="0033373B">
        <w:rPr>
          <w:rFonts w:asciiTheme="minorHAnsi" w:hAnsiTheme="minorHAnsi" w:cstheme="minorHAnsi"/>
        </w:rPr>
        <w:t>a</w:t>
      </w:r>
      <w:r w:rsidRPr="0033373B">
        <w:rPr>
          <w:rFonts w:asciiTheme="minorHAnsi" w:hAnsiTheme="minorHAnsi" w:cstheme="minorHAnsi"/>
        </w:rPr>
        <w:t>mples of these phrases in use</w:t>
      </w:r>
      <w:r w:rsidR="0033373B">
        <w:rPr>
          <w:rFonts w:asciiTheme="minorHAnsi" w:hAnsiTheme="minorHAnsi" w:cstheme="minorHAnsi"/>
        </w:rPr>
        <w:t xml:space="preserve"> and try to guess the meaning</w:t>
      </w:r>
      <w:r w:rsidRPr="0033373B">
        <w:rPr>
          <w:rFonts w:asciiTheme="minorHAnsi" w:hAnsiTheme="minorHAnsi" w:cstheme="minorHAnsi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8"/>
        <w:gridCol w:w="2349"/>
        <w:gridCol w:w="2342"/>
        <w:gridCol w:w="2341"/>
      </w:tblGrid>
      <w:tr w:rsidR="0033373B" w:rsidTr="0033373B">
        <w:tc>
          <w:tcPr>
            <w:tcW w:w="2394" w:type="dxa"/>
            <w:shd w:val="clear" w:color="auto" w:fill="DBE5F1" w:themeFill="accent1" w:themeFillTint="33"/>
          </w:tcPr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legal rights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common law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court order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low income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child support</w:t>
            </w:r>
          </w:p>
        </w:tc>
        <w:tc>
          <w:tcPr>
            <w:tcW w:w="2394" w:type="dxa"/>
            <w:shd w:val="clear" w:color="auto" w:fill="DBE5F1" w:themeFill="accent1" w:themeFillTint="33"/>
          </w:tcPr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paternity test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legal guardian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living arrangement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sign an agreement</w:t>
            </w:r>
          </w:p>
        </w:tc>
        <w:tc>
          <w:tcPr>
            <w:tcW w:w="2394" w:type="dxa"/>
            <w:shd w:val="clear" w:color="auto" w:fill="DBE5F1" w:themeFill="accent1" w:themeFillTint="33"/>
          </w:tcPr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legally married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marriage ceremony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under the law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responsible for</w:t>
            </w:r>
          </w:p>
        </w:tc>
        <w:tc>
          <w:tcPr>
            <w:tcW w:w="2394" w:type="dxa"/>
            <w:shd w:val="clear" w:color="auto" w:fill="DBE5F1" w:themeFill="accent1" w:themeFillTint="33"/>
          </w:tcPr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apply for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move in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spend time with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marriage breakdown</w:t>
            </w:r>
          </w:p>
        </w:tc>
      </w:tr>
    </w:tbl>
    <w:p w:rsidR="0033373B" w:rsidRDefault="0033373B" w:rsidP="0033373B">
      <w:pPr>
        <w:spacing w:line="240" w:lineRule="auto"/>
        <w:rPr>
          <w:szCs w:val="24"/>
        </w:rPr>
      </w:pPr>
    </w:p>
    <w:tbl>
      <w:tblPr>
        <w:tblStyle w:val="TableGrid"/>
        <w:tblW w:w="1004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10"/>
        <w:gridCol w:w="6936"/>
      </w:tblGrid>
      <w:tr w:rsidR="0033373B" w:rsidTr="003C383E">
        <w:trPr>
          <w:trHeight w:val="1479"/>
        </w:trPr>
        <w:tc>
          <w:tcPr>
            <w:tcW w:w="3110" w:type="dxa"/>
          </w:tcPr>
          <w:p w:rsidR="0033373B" w:rsidRPr="0033373B" w:rsidRDefault="0033373B" w:rsidP="003C383E">
            <w:pPr>
              <w:ind w:left="-108"/>
              <w:rPr>
                <w:b/>
                <w:szCs w:val="24"/>
                <w:u w:val="single"/>
              </w:rPr>
            </w:pPr>
            <w:r w:rsidRPr="0033373B">
              <w:rPr>
                <w:b/>
                <w:szCs w:val="24"/>
                <w:u w:val="single"/>
              </w:rPr>
              <w:t>Marriage</w:t>
            </w:r>
          </w:p>
        </w:tc>
        <w:tc>
          <w:tcPr>
            <w:tcW w:w="6936" w:type="dxa"/>
          </w:tcPr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6A6494" w:rsidRDefault="006A6494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</w:tc>
      </w:tr>
      <w:tr w:rsidR="0033373B" w:rsidTr="003C383E">
        <w:trPr>
          <w:trHeight w:val="1178"/>
        </w:trPr>
        <w:tc>
          <w:tcPr>
            <w:tcW w:w="3110" w:type="dxa"/>
          </w:tcPr>
          <w:p w:rsidR="0033373B" w:rsidRPr="0033373B" w:rsidRDefault="0033373B" w:rsidP="003C383E">
            <w:pPr>
              <w:ind w:left="-108"/>
              <w:rPr>
                <w:b/>
                <w:szCs w:val="24"/>
                <w:u w:val="single"/>
              </w:rPr>
            </w:pPr>
            <w:r w:rsidRPr="0033373B">
              <w:rPr>
                <w:b/>
                <w:szCs w:val="24"/>
                <w:u w:val="single"/>
              </w:rPr>
              <w:t>Divorce &amp; Separation</w:t>
            </w:r>
          </w:p>
        </w:tc>
        <w:tc>
          <w:tcPr>
            <w:tcW w:w="6936" w:type="dxa"/>
          </w:tcPr>
          <w:p w:rsidR="0033373B" w:rsidRPr="0033373B" w:rsidRDefault="0033373B" w:rsidP="003017B9">
            <w:pPr>
              <w:rPr>
                <w:i/>
                <w:szCs w:val="24"/>
              </w:rPr>
            </w:pPr>
            <w:r w:rsidRPr="0033373B">
              <w:rPr>
                <w:i/>
                <w:szCs w:val="24"/>
              </w:rPr>
              <w:t xml:space="preserve">When a marriage breakdown occurs, it can </w:t>
            </w:r>
            <w:r w:rsidR="003C383E">
              <w:rPr>
                <w:i/>
                <w:szCs w:val="24"/>
              </w:rPr>
              <w:br/>
            </w:r>
            <w:r w:rsidRPr="0033373B">
              <w:rPr>
                <w:i/>
                <w:szCs w:val="24"/>
              </w:rPr>
              <w:t>sometimes lead to divorce.</w:t>
            </w: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6A6494" w:rsidRDefault="006A6494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</w:tc>
      </w:tr>
    </w:tbl>
    <w:p w:rsidR="005042A1" w:rsidRDefault="005042A1" w:rsidP="003017B9">
      <w:pPr>
        <w:spacing w:line="240" w:lineRule="auto"/>
        <w:ind w:left="-450"/>
        <w:rPr>
          <w:szCs w:val="24"/>
        </w:rPr>
      </w:pPr>
    </w:p>
    <w:p w:rsidR="003C383E" w:rsidRDefault="003C383E">
      <w:pPr>
        <w:rPr>
          <w:rFonts w:eastAsia="Times New Roman"/>
          <w:b/>
          <w:sz w:val="36"/>
        </w:rPr>
      </w:pPr>
      <w:r>
        <w:rPr>
          <w:rFonts w:eastAsia="Times New Roman"/>
          <w:b/>
          <w:sz w:val="36"/>
        </w:rPr>
        <w:br w:type="page"/>
      </w:r>
    </w:p>
    <w:p w:rsidR="003C383E" w:rsidRDefault="001B6E12" w:rsidP="001B6E12">
      <w:pPr>
        <w:rPr>
          <w:rFonts w:eastAsia="Times New Roman"/>
          <w:sz w:val="36"/>
        </w:rPr>
      </w:pPr>
      <w:r w:rsidRPr="005B3585">
        <w:rPr>
          <w:rFonts w:eastAsia="Times New Roman"/>
          <w:b/>
          <w:sz w:val="36"/>
        </w:rPr>
        <w:lastRenderedPageBreak/>
        <w:t>Research and Share!</w:t>
      </w:r>
    </w:p>
    <w:p w:rsidR="001B6E12" w:rsidRPr="008620AF" w:rsidRDefault="00FD1570" w:rsidP="001B6E12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1016635</wp:posOffset>
            </wp:positionH>
            <wp:positionV relativeFrom="paragraph">
              <wp:posOffset>342265</wp:posOffset>
            </wp:positionV>
            <wp:extent cx="3973195" cy="2981960"/>
            <wp:effectExtent l="0" t="0" r="0" b="8890"/>
            <wp:wrapTopAndBottom/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anchor>
        </w:drawing>
      </w:r>
      <w:r w:rsidR="001B6E12" w:rsidRPr="008620AF">
        <w:t xml:space="preserve">Research and share what you learn </w:t>
      </w:r>
      <w:r w:rsidR="001B6E12">
        <w:t xml:space="preserve">about one of the topics below </w:t>
      </w:r>
      <w:r w:rsidR="001B6E12" w:rsidRPr="008620AF">
        <w:t>with your group.</w:t>
      </w:r>
    </w:p>
    <w:p w:rsidR="001B6E12" w:rsidRPr="00FD1570" w:rsidRDefault="001B6E12" w:rsidP="001B6E12">
      <w:pPr>
        <w:pStyle w:val="ListParagraph"/>
        <w:rPr>
          <w:rFonts w:eastAsia="Times New Roman"/>
          <w:sz w:val="2"/>
        </w:rPr>
      </w:pPr>
    </w:p>
    <w:p w:rsidR="001B6E12" w:rsidRPr="0074170C" w:rsidRDefault="001B6E12" w:rsidP="001B6E12">
      <w:pPr>
        <w:rPr>
          <w:rFonts w:eastAsia="Times New Roman"/>
        </w:rPr>
      </w:pPr>
      <w:r>
        <w:rPr>
          <w:rFonts w:eastAsia="Times New Roman"/>
        </w:rPr>
        <w:t>Instructions:</w:t>
      </w:r>
    </w:p>
    <w:p w:rsidR="001B6E12" w:rsidRPr="00BD10D1" w:rsidRDefault="001B6E12" w:rsidP="00FD1570">
      <w:pPr>
        <w:pStyle w:val="ListParagraph"/>
        <w:numPr>
          <w:ilvl w:val="0"/>
          <w:numId w:val="38"/>
        </w:numPr>
        <w:ind w:left="360"/>
        <w:rPr>
          <w:rFonts w:eastAsia="Times New Roman"/>
        </w:rPr>
      </w:pPr>
      <w:r w:rsidRPr="0056586F">
        <w:rPr>
          <w:rFonts w:eastAsia="Times New Roman"/>
          <w:b/>
        </w:rPr>
        <w:t>Research</w:t>
      </w:r>
      <w:r w:rsidRPr="0056586F">
        <w:rPr>
          <w:rFonts w:eastAsia="Times New Roman"/>
        </w:rPr>
        <w:t xml:space="preserve">: </w:t>
      </w:r>
      <w:r w:rsidR="00BD7A4C">
        <w:rPr>
          <w:rFonts w:eastAsia="Times New Roman"/>
        </w:rPr>
        <w:t>Consult</w:t>
      </w:r>
      <w:r w:rsidRPr="0056586F">
        <w:rPr>
          <w:rFonts w:eastAsia="Times New Roman"/>
        </w:rPr>
        <w:t xml:space="preserve"> the PLS booklet,</w:t>
      </w:r>
      <w:r w:rsidR="009753CE">
        <w:rPr>
          <w:rFonts w:eastAsia="Times New Roman"/>
        </w:rPr>
        <w:t xml:space="preserve"> </w:t>
      </w:r>
      <w:r w:rsidR="00BD7A4C" w:rsidRPr="00BD7A4C">
        <w:rPr>
          <w:rFonts w:eastAsia="Times New Roman"/>
          <w:i/>
        </w:rPr>
        <w:t>Learning about the Law:</w:t>
      </w:r>
      <w:r w:rsidR="009753CE">
        <w:rPr>
          <w:rFonts w:eastAsia="Times New Roman"/>
          <w:i/>
        </w:rPr>
        <w:t xml:space="preserve"> </w:t>
      </w:r>
      <w:r w:rsidRPr="0056586F">
        <w:rPr>
          <w:rFonts w:eastAsia="Times New Roman"/>
          <w:i/>
        </w:rPr>
        <w:t>Family Law,</w:t>
      </w:r>
      <w:r w:rsidR="00BF19E1">
        <w:rPr>
          <w:rFonts w:eastAsia="Times New Roman"/>
        </w:rPr>
        <w:t xml:space="preserve"> p. 3-7</w:t>
      </w:r>
      <w:r w:rsidR="009753CE">
        <w:rPr>
          <w:rFonts w:eastAsia="Times New Roman"/>
        </w:rPr>
        <w:t xml:space="preserve"> </w:t>
      </w:r>
      <w:r w:rsidR="00BD7A4C">
        <w:rPr>
          <w:rFonts w:eastAsia="Times New Roman"/>
        </w:rPr>
        <w:t xml:space="preserve">as well as the following websites </w:t>
      </w:r>
      <w:r w:rsidRPr="0056586F">
        <w:rPr>
          <w:rFonts w:eastAsia="Times New Roman"/>
        </w:rPr>
        <w:t xml:space="preserve">to find information about your topic. Record your notes in the </w:t>
      </w:r>
      <w:r>
        <w:rPr>
          <w:rFonts w:eastAsia="Times New Roman"/>
        </w:rPr>
        <w:t xml:space="preserve">comparison </w:t>
      </w:r>
      <w:r w:rsidRPr="0056586F">
        <w:rPr>
          <w:rFonts w:eastAsia="Times New Roman"/>
        </w:rPr>
        <w:t xml:space="preserve">diagram </w:t>
      </w:r>
      <w:r>
        <w:rPr>
          <w:rFonts w:eastAsia="Times New Roman"/>
        </w:rPr>
        <w:t xml:space="preserve">on the </w:t>
      </w:r>
      <w:r w:rsidRPr="00BD10D1">
        <w:rPr>
          <w:rFonts w:eastAsia="Times New Roman"/>
        </w:rPr>
        <w:t xml:space="preserve">worksheet. </w:t>
      </w:r>
    </w:p>
    <w:p w:rsidR="00BD7A4C" w:rsidRPr="00BD10D1" w:rsidRDefault="00BD7A4C" w:rsidP="00FD1570">
      <w:pPr>
        <w:pStyle w:val="ListParagraph"/>
        <w:numPr>
          <w:ilvl w:val="0"/>
          <w:numId w:val="40"/>
        </w:numPr>
        <w:ind w:left="810"/>
        <w:rPr>
          <w:rStyle w:val="Hyperlink"/>
          <w:szCs w:val="24"/>
        </w:rPr>
      </w:pPr>
      <w:r w:rsidRPr="00BD10D1">
        <w:rPr>
          <w:rFonts w:eastAsia="Times New Roman"/>
        </w:rPr>
        <w:t>For information about marriage, visit</w:t>
      </w:r>
      <w:hyperlink r:id="rId32" w:history="1">
        <w:r w:rsidRPr="00BD10D1">
          <w:rPr>
            <w:rStyle w:val="Hyperlink"/>
            <w:szCs w:val="24"/>
          </w:rPr>
          <w:t>http://www.vs.gov.bc.ca/marriage/howto.html</w:t>
        </w:r>
      </w:hyperlink>
      <w:r w:rsidRPr="00BD10D1">
        <w:rPr>
          <w:rStyle w:val="Hyperlink"/>
          <w:szCs w:val="24"/>
        </w:rPr>
        <w:t>.</w:t>
      </w:r>
    </w:p>
    <w:p w:rsidR="00BD7A4C" w:rsidRPr="00BD10D1" w:rsidRDefault="00BD7A4C" w:rsidP="00FD1570">
      <w:pPr>
        <w:pStyle w:val="ListParagraph"/>
        <w:numPr>
          <w:ilvl w:val="0"/>
          <w:numId w:val="40"/>
        </w:numPr>
        <w:ind w:left="810"/>
        <w:rPr>
          <w:rFonts w:eastAsia="Times New Roman"/>
        </w:rPr>
      </w:pPr>
      <w:r w:rsidRPr="00BD10D1">
        <w:rPr>
          <w:rFonts w:eastAsia="Times New Roman"/>
        </w:rPr>
        <w:t xml:space="preserve">For more information about separation and divorce, visit </w:t>
      </w:r>
      <w:hyperlink r:id="rId33" w:history="1">
        <w:r w:rsidR="00BD10D1" w:rsidRPr="00BD10D1">
          <w:rPr>
            <w:rStyle w:val="Hyperlink"/>
          </w:rPr>
          <w:t>http://www.justicebc.ca/en/fam/basics/sep-div/index.html</w:t>
        </w:r>
      </w:hyperlink>
      <w:r w:rsidR="00BD10D1" w:rsidRPr="00BD10D1">
        <w:t>.</w:t>
      </w:r>
    </w:p>
    <w:p w:rsidR="00BD10D1" w:rsidRPr="00BD10D1" w:rsidRDefault="00BD10D1" w:rsidP="00FD1570">
      <w:pPr>
        <w:pStyle w:val="ListParagraph"/>
        <w:numPr>
          <w:ilvl w:val="0"/>
          <w:numId w:val="40"/>
        </w:numPr>
        <w:ind w:left="810" w:right="-540"/>
        <w:rPr>
          <w:rFonts w:eastAsia="Times New Roman"/>
        </w:rPr>
      </w:pPr>
      <w:r w:rsidRPr="00BD10D1">
        <w:rPr>
          <w:rFonts w:eastAsia="Times New Roman"/>
        </w:rPr>
        <w:t xml:space="preserve">For more information on agreements and mediation, visit </w:t>
      </w:r>
      <w:hyperlink r:id="rId34" w:history="1">
        <w:r w:rsidR="00FD1570" w:rsidRPr="00347D31">
          <w:rPr>
            <w:rStyle w:val="Hyperlink"/>
          </w:rPr>
          <w:t>http://www.justicebc.ca/en/fam/help/mediators/index.html</w:t>
        </w:r>
      </w:hyperlink>
      <w:r w:rsidR="00FD1570">
        <w:t xml:space="preserve"> or </w:t>
      </w:r>
      <w:hyperlink r:id="rId35" w:history="1">
        <w:r w:rsidRPr="00BD10D1">
          <w:rPr>
            <w:rStyle w:val="Hyperlink"/>
            <w:szCs w:val="24"/>
          </w:rPr>
          <w:t>http://www.mediatebc.com</w:t>
        </w:r>
      </w:hyperlink>
      <w:r w:rsidRPr="00BD10D1">
        <w:rPr>
          <w:rStyle w:val="Hyperlink"/>
          <w:szCs w:val="24"/>
        </w:rPr>
        <w:t>.</w:t>
      </w:r>
    </w:p>
    <w:p w:rsidR="001B6E12" w:rsidRDefault="001B6E12" w:rsidP="001B6E12">
      <w:pPr>
        <w:pStyle w:val="ListParagraph"/>
        <w:rPr>
          <w:rFonts w:eastAsia="Times New Roman"/>
        </w:rPr>
      </w:pPr>
    </w:p>
    <w:p w:rsidR="001B6E12" w:rsidRDefault="001B6E12" w:rsidP="00FD1570">
      <w:pPr>
        <w:pStyle w:val="ListParagraph"/>
        <w:numPr>
          <w:ilvl w:val="0"/>
          <w:numId w:val="38"/>
        </w:numPr>
        <w:spacing w:after="0" w:line="240" w:lineRule="auto"/>
        <w:ind w:left="360"/>
        <w:rPr>
          <w:rFonts w:eastAsia="Times New Roman"/>
        </w:rPr>
      </w:pPr>
      <w:r w:rsidRPr="0074170C">
        <w:rPr>
          <w:rFonts w:eastAsia="Times New Roman"/>
          <w:b/>
        </w:rPr>
        <w:t>Share:</w:t>
      </w:r>
      <w:r>
        <w:rPr>
          <w:rFonts w:eastAsia="Times New Roman"/>
        </w:rPr>
        <w:t xml:space="preserve"> Form a group of 3 students - </w:t>
      </w:r>
      <w:r w:rsidRPr="0074170C">
        <w:rPr>
          <w:rFonts w:eastAsia="Times New Roman"/>
        </w:rPr>
        <w:t xml:space="preserve">one person for each topic above. Share what you learned with one another. Discuss the similarities and differences between laws in Canada and in your home countries. </w:t>
      </w:r>
      <w:r>
        <w:rPr>
          <w:rFonts w:eastAsia="Times New Roman"/>
        </w:rPr>
        <w:t>Record notes as you listen.</w:t>
      </w:r>
    </w:p>
    <w:p w:rsidR="001B6E12" w:rsidRPr="00972B69" w:rsidRDefault="001B6E12" w:rsidP="001B6E12">
      <w:pPr>
        <w:spacing w:after="0" w:line="240" w:lineRule="auto"/>
        <w:rPr>
          <w:rFonts w:eastAsia="Times New Roman"/>
        </w:rPr>
      </w:pPr>
    </w:p>
    <w:p w:rsidR="001B6E12" w:rsidRPr="0074170C" w:rsidRDefault="001B6E12" w:rsidP="00FD1570">
      <w:pPr>
        <w:pStyle w:val="ListParagraph"/>
        <w:numPr>
          <w:ilvl w:val="0"/>
          <w:numId w:val="38"/>
        </w:numPr>
        <w:spacing w:after="0" w:line="240" w:lineRule="auto"/>
        <w:ind w:left="360"/>
        <w:rPr>
          <w:rFonts w:eastAsia="Times New Roman"/>
        </w:rPr>
        <w:sectPr w:rsidR="001B6E12" w:rsidRPr="0074170C" w:rsidSect="00FD1570">
          <w:footerReference w:type="default" r:id="rId36"/>
          <w:headerReference w:type="first" r:id="rId37"/>
          <w:footerReference w:type="first" r:id="rId38"/>
          <w:pgSz w:w="12240" w:h="15840"/>
          <w:pgMar w:top="1440" w:right="1440" w:bottom="1440" w:left="1440" w:header="706" w:footer="706" w:gutter="0"/>
          <w:cols w:space="708"/>
          <w:docGrid w:linePitch="360"/>
        </w:sectPr>
      </w:pPr>
      <w:r w:rsidRPr="0074170C">
        <w:rPr>
          <w:b/>
        </w:rPr>
        <w:t>Re</w:t>
      </w:r>
      <w:r w:rsidRPr="0074170C">
        <w:rPr>
          <w:rFonts w:eastAsia="Times New Roman"/>
          <w:b/>
        </w:rPr>
        <w:t>port</w:t>
      </w:r>
      <w:r w:rsidRPr="0074170C">
        <w:rPr>
          <w:rFonts w:eastAsia="Times New Roman"/>
        </w:rPr>
        <w:t xml:space="preserve">: </w:t>
      </w:r>
      <w:r>
        <w:rPr>
          <w:rFonts w:eastAsia="Times New Roman"/>
        </w:rPr>
        <w:t xml:space="preserve">Report to the class one new thing you learned about a topic from one of your group members. </w:t>
      </w:r>
    </w:p>
    <w:p w:rsidR="003C383E" w:rsidRDefault="001B6E12" w:rsidP="001B6E12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Read and Record! </w:t>
      </w:r>
    </w:p>
    <w:p w:rsidR="001B6E12" w:rsidRDefault="001B6E12" w:rsidP="001B6E12">
      <w:pPr>
        <w:tabs>
          <w:tab w:val="left" w:pos="6061"/>
        </w:tabs>
        <w:spacing w:line="240" w:lineRule="auto"/>
      </w:pPr>
      <w:r>
        <w:t>Use the comparison</w:t>
      </w:r>
      <w:r w:rsidRPr="008620AF">
        <w:t xml:space="preserve"> diagram to record information you learn about the laws in Canada. Compare the laws with your home country’s laws</w:t>
      </w:r>
      <w:r>
        <w:t xml:space="preserve"> by</w:t>
      </w:r>
      <w:r w:rsidRPr="008620AF">
        <w:t xml:space="preserve"> record</w:t>
      </w:r>
      <w:r>
        <w:t>ing the similarities in the center and the differences on the sides.</w:t>
      </w:r>
    </w:p>
    <w:p w:rsidR="001B6E12" w:rsidRPr="0081715B" w:rsidRDefault="001B6E12" w:rsidP="001B6E12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b/>
          <w:color w:val="000000"/>
          <w:szCs w:val="24"/>
        </w:rPr>
      </w:pPr>
      <w:r w:rsidRPr="0081715B">
        <w:rPr>
          <w:rFonts w:ascii="Calibri" w:eastAsia="Times New Roman" w:hAnsi="Calibri" w:cs="Times New Roman"/>
          <w:b/>
          <w:color w:val="000000"/>
          <w:szCs w:val="24"/>
        </w:rPr>
        <w:t>TOPIC: _______________________________</w:t>
      </w:r>
    </w:p>
    <w:p w:rsidR="003C383E" w:rsidRDefault="003C383E" w:rsidP="003C383E">
      <w:pPr>
        <w:ind w:left="2160" w:firstLine="720"/>
        <w:rPr>
          <w:rFonts w:eastAsia="Times New Roman"/>
          <w:b/>
          <w:sz w:val="28"/>
        </w:rPr>
      </w:pPr>
    </w:p>
    <w:p w:rsidR="001B6E12" w:rsidRDefault="002B0454" w:rsidP="003C383E">
      <w:pPr>
        <w:ind w:left="2160" w:firstLine="720"/>
        <w:rPr>
          <w:rFonts w:eastAsia="Times New Roman"/>
        </w:rPr>
        <w:sectPr w:rsidR="001B6E12" w:rsidSect="006E030A">
          <w:pgSz w:w="15840" w:h="12240" w:orient="landscape"/>
          <w:pgMar w:top="1440" w:right="1440" w:bottom="1440" w:left="1440" w:header="706" w:footer="706" w:gutter="0"/>
          <w:cols w:space="708"/>
          <w:titlePg/>
          <w:docGrid w:linePitch="360"/>
        </w:sectPr>
      </w:pPr>
      <w:r>
        <w:rPr>
          <w:rFonts w:eastAsia="Times New Roman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441325</wp:posOffset>
                </wp:positionV>
                <wp:extent cx="7314565" cy="3549015"/>
                <wp:effectExtent l="0" t="0" r="19685" b="13335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4565" cy="3549015"/>
                          <a:chOff x="0" y="0"/>
                          <a:chExt cx="8686608" cy="4103842"/>
                        </a:xfrm>
                      </wpg:grpSpPr>
                      <wps:wsp>
                        <wps:cNvPr id="8" name="Oval 8"/>
                        <wps:cNvSpPr/>
                        <wps:spPr>
                          <a:xfrm>
                            <a:off x="0" y="10632"/>
                            <a:ext cx="5464810" cy="4093210"/>
                          </a:xfrm>
                          <a:prstGeom prst="ellipse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3296093" y="0"/>
                            <a:ext cx="5390515" cy="4103370"/>
                          </a:xfrm>
                          <a:prstGeom prst="ellipse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240DC9" id="Group 23" o:spid="_x0000_s1026" style="position:absolute;margin-left:27.75pt;margin-top:34.75pt;width:575.95pt;height:279.45pt;z-index:251659264;mso-width-relative:margin;mso-height-relative:margin" coordsize="86866,4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">
                <v:oval id="Oval 8" o:spid="_x0000_s1027" style="position:absolute;top:106;width:54648;height:409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V6y7sA&#10;AADaAAAADwAAAGRycy9kb3ducmV2LnhtbERPSwrCMBDdC94hjOBO07pQqUZRQRFciNYDDM3YFJtJ&#10;aaLW25uF4PLx/st1Z2vxotZXjhWk4wQEceF0xaWCW74fzUH4gKyxdkwKPuRhver3lphp9+YLva6h&#10;FDGEfYYKTAhNJqUvDFn0Y9cQR+7uWoshwraUusV3DLe1nCTJVFqsODYYbGhnqHhcn1YB707nuZtt&#10;tqZItm5q8kOanqxSw0G3WYAI1IW/+Oc+agVxa7wSb4B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0Fesu7AAAA2gAAAA8AAAAAAAAAAAAAAAAAmAIAAGRycy9kb3ducmV2Lnht&#10;bFBLBQYAAAAABAAEAPUAAACAAwAAAAA=&#10;" filled="f" strokecolor="black [1600]" strokeweight="1pt"/>
                <v:oval id="Oval 9" o:spid="_x0000_s1028" style="position:absolute;left:32960;width:53906;height:41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fUMIA&#10;AADaAAAADwAAAGRycy9kb3ducmV2LnhtbESP3YrCMBSE74V9h3AWvNO0e+FPNZYq7CJ4sWz1AQ7N&#10;sSk2J6XJan17IwheDjPzDbPOB9uKK/W+cawgnSYgiCunG64VnI7fkwUIH5A1to5JwZ085JuP0Roz&#10;7W78R9cy1CJC2GeowITQZVL6ypBFP3UdcfTOrrcYouxrqXu8Rbht5VeSzKTFhuOCwY52hqpL+W8V&#10;8O7wu3DzYmuqZOtm5viTpger1PhzKFYgAg3hHX6191rBEp5X4g2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d9QwgAAANoAAAAPAAAAAAAAAAAAAAAAAJgCAABkcnMvZG93&#10;bnJldi54bWxQSwUGAAAAAAQABAD1AAAAhwMAAAAA&#10;" filled="f" strokecolor="black [1600]" strokeweight="1pt"/>
              </v:group>
            </w:pict>
          </mc:Fallback>
        </mc:AlternateContent>
      </w:r>
      <w:r w:rsidR="001B6E12" w:rsidRPr="008620AF">
        <w:rPr>
          <w:rFonts w:eastAsia="Times New Roman"/>
          <w:b/>
          <w:sz w:val="28"/>
        </w:rPr>
        <w:t>Canada</w:t>
      </w:r>
      <w:r w:rsidR="003C383E">
        <w:rPr>
          <w:rFonts w:eastAsia="Times New Roman"/>
        </w:rPr>
        <w:tab/>
      </w:r>
      <w:r w:rsidR="003C383E">
        <w:rPr>
          <w:rFonts w:eastAsia="Times New Roman"/>
        </w:rPr>
        <w:tab/>
      </w:r>
      <w:r w:rsidR="003C383E">
        <w:rPr>
          <w:rFonts w:eastAsia="Times New Roman"/>
        </w:rPr>
        <w:tab/>
      </w:r>
      <w:r w:rsidR="003C383E">
        <w:rPr>
          <w:rFonts w:eastAsia="Times New Roman"/>
        </w:rPr>
        <w:tab/>
      </w:r>
      <w:r w:rsidR="003C383E">
        <w:rPr>
          <w:rFonts w:eastAsia="Times New Roman"/>
        </w:rPr>
        <w:tab/>
      </w:r>
      <w:r w:rsidR="003C383E">
        <w:rPr>
          <w:rFonts w:eastAsia="Times New Roman"/>
        </w:rPr>
        <w:tab/>
      </w:r>
      <w:r w:rsidR="001B6E12" w:rsidRPr="008620AF">
        <w:rPr>
          <w:rFonts w:eastAsia="Times New Roman"/>
          <w:b/>
          <w:sz w:val="28"/>
        </w:rPr>
        <w:t>Home Country</w:t>
      </w:r>
    </w:p>
    <w:p w:rsidR="003C383E" w:rsidRDefault="001B6E12" w:rsidP="001B6E12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Listen and Take Notes! </w:t>
      </w:r>
    </w:p>
    <w:p w:rsidR="001B6E12" w:rsidRDefault="003C383E" w:rsidP="001B6E12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 w:rsidRPr="008620AF">
        <w:rPr>
          <w:rFonts w:eastAsia="Times New Roman"/>
          <w:b/>
          <w:noProof/>
          <w:sz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760730</wp:posOffset>
            </wp:positionV>
            <wp:extent cx="4592955" cy="2966085"/>
            <wp:effectExtent l="0" t="0" r="0" b="5715"/>
            <wp:wrapTopAndBottom/>
            <wp:docPr id="22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anchor>
        </w:drawing>
      </w:r>
      <w:r w:rsidR="001B6E12" w:rsidRPr="0056586F">
        <w:t>As you listen to your group members share</w:t>
      </w:r>
      <w:r w:rsidR="001B6E12">
        <w:t xml:space="preserve"> what they learned about their topic, take notes in the chart below. </w:t>
      </w:r>
      <w:r w:rsidR="00A25ACA">
        <w:t xml:space="preserve">Discuss your opinions about family laws in Canada. </w:t>
      </w:r>
    </w:p>
    <w:p w:rsidR="00A25ACA" w:rsidRDefault="00A25ACA" w:rsidP="001B6E12">
      <w:pPr>
        <w:rPr>
          <w:rFonts w:eastAsia="Times New Roman"/>
        </w:rPr>
      </w:pPr>
    </w:p>
    <w:p w:rsidR="001B6E12" w:rsidRDefault="001B6E12" w:rsidP="001B6E12">
      <w:pPr>
        <w:rPr>
          <w:rFonts w:eastAsia="Times New Roman"/>
        </w:rPr>
      </w:pPr>
      <w:r>
        <w:rPr>
          <w:rFonts w:eastAsia="Times New Roman"/>
        </w:rPr>
        <w:t>What I learned from my group members.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3345"/>
        <w:gridCol w:w="3012"/>
      </w:tblGrid>
      <w:tr w:rsidR="001B6E12" w:rsidTr="004563DE">
        <w:tc>
          <w:tcPr>
            <w:tcW w:w="3078" w:type="dxa"/>
            <w:shd w:val="clear" w:color="auto" w:fill="DBE5F1" w:themeFill="accent1" w:themeFillTint="33"/>
          </w:tcPr>
          <w:p w:rsidR="001B6E12" w:rsidRPr="0056586F" w:rsidRDefault="001B6E12" w:rsidP="00C029C5">
            <w:pPr>
              <w:rPr>
                <w:rFonts w:eastAsia="Times New Roman"/>
                <w:b/>
              </w:rPr>
            </w:pPr>
            <w:r w:rsidRPr="0056586F">
              <w:rPr>
                <w:rFonts w:eastAsia="Times New Roman"/>
                <w:b/>
              </w:rPr>
              <w:t>Being Married</w:t>
            </w:r>
          </w:p>
        </w:tc>
        <w:tc>
          <w:tcPr>
            <w:tcW w:w="3420" w:type="dxa"/>
            <w:shd w:val="clear" w:color="auto" w:fill="DBE5F1" w:themeFill="accent1" w:themeFillTint="33"/>
          </w:tcPr>
          <w:p w:rsidR="001B6E12" w:rsidRPr="0056586F" w:rsidRDefault="001B6E12" w:rsidP="00C029C5">
            <w:pPr>
              <w:rPr>
                <w:rFonts w:eastAsia="Times New Roman"/>
                <w:b/>
              </w:rPr>
            </w:pPr>
            <w:r w:rsidRPr="0056586F">
              <w:rPr>
                <w:rFonts w:eastAsia="Times New Roman"/>
                <w:b/>
              </w:rPr>
              <w:t>Getting Separated</w:t>
            </w:r>
            <w:r w:rsidR="004563DE">
              <w:rPr>
                <w:rFonts w:eastAsia="Times New Roman"/>
                <w:b/>
              </w:rPr>
              <w:t>&amp; Divorced</w:t>
            </w:r>
          </w:p>
        </w:tc>
        <w:tc>
          <w:tcPr>
            <w:tcW w:w="3078" w:type="dxa"/>
            <w:shd w:val="clear" w:color="auto" w:fill="DBE5F1" w:themeFill="accent1" w:themeFillTint="33"/>
          </w:tcPr>
          <w:p w:rsidR="001B6E12" w:rsidRPr="0056586F" w:rsidRDefault="004563DE" w:rsidP="00C029C5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Making an agreement</w:t>
            </w:r>
          </w:p>
        </w:tc>
      </w:tr>
      <w:tr w:rsidR="001B6E12" w:rsidRPr="003C383E" w:rsidTr="004563DE">
        <w:tc>
          <w:tcPr>
            <w:tcW w:w="3078" w:type="dxa"/>
          </w:tcPr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</w:tc>
        <w:tc>
          <w:tcPr>
            <w:tcW w:w="3420" w:type="dxa"/>
          </w:tcPr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</w:tc>
        <w:tc>
          <w:tcPr>
            <w:tcW w:w="3078" w:type="dxa"/>
          </w:tcPr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</w:tc>
      </w:tr>
    </w:tbl>
    <w:p w:rsidR="003C383E" w:rsidRDefault="001B6E12" w:rsidP="00F149F6">
      <w:pPr>
        <w:rPr>
          <w:rFonts w:ascii="Calibri" w:eastAsia="Times New Roman" w:hAnsi="Calibri" w:cs="Times New Roman"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color w:val="000000"/>
          <w:sz w:val="36"/>
          <w:szCs w:val="24"/>
        </w:rPr>
        <w:br w:type="column"/>
      </w:r>
      <w:r w:rsidR="00F149F6" w:rsidRPr="00C168CF"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Discuss</w:t>
      </w:r>
      <w:r w:rsidR="00003DDC" w:rsidRPr="00C168CF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your Opinion</w:t>
      </w:r>
      <w:r w:rsidR="00F149F6" w:rsidRPr="00C168CF">
        <w:rPr>
          <w:rFonts w:ascii="Calibri" w:eastAsia="Times New Roman" w:hAnsi="Calibri" w:cs="Times New Roman"/>
          <w:b/>
          <w:color w:val="000000"/>
          <w:sz w:val="36"/>
          <w:szCs w:val="24"/>
        </w:rPr>
        <w:t>s</w:t>
      </w:r>
      <w:r w:rsidR="00BB7902" w:rsidRPr="00C168CF">
        <w:rPr>
          <w:rFonts w:ascii="Calibri" w:eastAsia="Times New Roman" w:hAnsi="Calibri" w:cs="Times New Roman"/>
          <w:b/>
          <w:color w:val="000000"/>
          <w:sz w:val="36"/>
          <w:szCs w:val="24"/>
        </w:rPr>
        <w:t>!</w:t>
      </w:r>
    </w:p>
    <w:p w:rsidR="00F149F6" w:rsidRDefault="007A12D4" w:rsidP="00F149F6">
      <w:pPr>
        <w:rPr>
          <w:rFonts w:ascii="Calibri" w:eastAsia="Times New Roman" w:hAnsi="Calibri" w:cs="Times New Roman"/>
          <w:color w:val="000000"/>
          <w:sz w:val="36"/>
          <w:szCs w:val="24"/>
        </w:rPr>
      </w:pPr>
      <w:r w:rsidRPr="007A12D4">
        <w:t xml:space="preserve">Work with a partner. </w:t>
      </w:r>
      <w:r w:rsidR="00003DDC">
        <w:t>Discuss the following situations. First, discuss your own opinions and what you think should be done. Nex</w:t>
      </w:r>
      <w:r w:rsidR="00BF19E1">
        <w:t>t, skim through the PLS booklet</w:t>
      </w:r>
      <w:r w:rsidR="00B81310">
        <w:t xml:space="preserve"> p. 7-11 </w:t>
      </w:r>
      <w:r w:rsidR="00003DDC">
        <w:t>to find out what Canadian law states regarding these situations. Do you think the laws are fair? Why or why not?</w:t>
      </w:r>
    </w:p>
    <w:p w:rsidR="00F149F6" w:rsidRPr="00F149F6" w:rsidRDefault="00F149F6" w:rsidP="00F149F6">
      <w:pPr>
        <w:rPr>
          <w:rFonts w:ascii="Calibri" w:eastAsia="Times New Roman" w:hAnsi="Calibri" w:cs="Times New Roman"/>
          <w:b/>
          <w:color w:val="000000"/>
          <w:sz w:val="28"/>
          <w:szCs w:val="24"/>
        </w:rPr>
      </w:pPr>
      <w:r w:rsidRPr="00F149F6">
        <w:rPr>
          <w:rFonts w:ascii="Calibri" w:eastAsia="Times New Roman" w:hAnsi="Calibri" w:cs="Times New Roman"/>
          <w:b/>
          <w:color w:val="000000"/>
          <w:sz w:val="28"/>
          <w:szCs w:val="24"/>
        </w:rPr>
        <w:t>Situation 1</w:t>
      </w:r>
      <w:r>
        <w:rPr>
          <w:rFonts w:ascii="Calibri" w:eastAsia="Times New Roman" w:hAnsi="Calibri" w:cs="Times New Roman"/>
          <w:b/>
          <w:color w:val="000000"/>
          <w:sz w:val="28"/>
          <w:szCs w:val="24"/>
        </w:rPr>
        <w:t xml:space="preserve">: </w:t>
      </w:r>
      <w:r w:rsidRPr="00003DDC">
        <w:rPr>
          <w:rFonts w:eastAsia="Times New Roman"/>
          <w:szCs w:val="24"/>
        </w:rPr>
        <w:t xml:space="preserve">Janna recently separated from her husband. They have two children and they aren’t able to agree about arrangements on when and how to share the time with the children. </w:t>
      </w:r>
    </w:p>
    <w:p w:rsidR="00F149F6" w:rsidRPr="00F149F6" w:rsidRDefault="00F149F6" w:rsidP="00F149F6">
      <w:pPr>
        <w:ind w:firstLine="720"/>
        <w:rPr>
          <w:rFonts w:ascii="Calibri" w:eastAsia="Times New Roman" w:hAnsi="Calibri" w:cs="Times New Roman"/>
          <w:i/>
          <w:color w:val="000000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 xml:space="preserve">How do you think time should be divided? </w:t>
      </w:r>
    </w:p>
    <w:p w:rsidR="00BB7902" w:rsidRPr="00F149F6" w:rsidRDefault="00F149F6" w:rsidP="00F149F6">
      <w:pPr>
        <w:ind w:firstLine="720"/>
        <w:rPr>
          <w:rFonts w:ascii="Calibri" w:eastAsia="Times New Roman" w:hAnsi="Calibri" w:cs="Times New Roman"/>
          <w:i/>
          <w:color w:val="000000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>What does Canadian law state?</w:t>
      </w:r>
    </w:p>
    <w:p w:rsidR="00F149F6" w:rsidRDefault="00F149F6" w:rsidP="00F149F6">
      <w:pPr>
        <w:rPr>
          <w:rFonts w:ascii="Calibri" w:eastAsia="Times New Roman" w:hAnsi="Calibri" w:cs="Times New Roman"/>
          <w:b/>
          <w:color w:val="000000"/>
          <w:szCs w:val="24"/>
        </w:rPr>
      </w:pPr>
    </w:p>
    <w:p w:rsidR="00F149F6" w:rsidRPr="00F149F6" w:rsidRDefault="00F149F6" w:rsidP="00F149F6">
      <w:pPr>
        <w:rPr>
          <w:rFonts w:ascii="Calibri" w:eastAsia="Times New Roman" w:hAnsi="Calibri" w:cs="Times New Roman"/>
          <w:b/>
          <w:color w:val="000000"/>
          <w:sz w:val="28"/>
          <w:szCs w:val="24"/>
        </w:rPr>
      </w:pPr>
      <w:r w:rsidRPr="00F149F6">
        <w:rPr>
          <w:rFonts w:ascii="Calibri" w:eastAsia="Times New Roman" w:hAnsi="Calibri" w:cs="Times New Roman"/>
          <w:b/>
          <w:color w:val="000000"/>
          <w:sz w:val="28"/>
          <w:szCs w:val="24"/>
        </w:rPr>
        <w:t>Situation 2</w:t>
      </w:r>
      <w:r>
        <w:rPr>
          <w:rFonts w:ascii="Calibri" w:eastAsia="Times New Roman" w:hAnsi="Calibri" w:cs="Times New Roman"/>
          <w:b/>
          <w:color w:val="000000"/>
          <w:sz w:val="28"/>
          <w:szCs w:val="24"/>
        </w:rPr>
        <w:t xml:space="preserve">: </w:t>
      </w:r>
      <w:r w:rsidRPr="00003DDC">
        <w:rPr>
          <w:rFonts w:eastAsia="Times New Roman"/>
          <w:szCs w:val="24"/>
        </w:rPr>
        <w:t>Christina was in a relationship with Joseph. Soon after Christina got pregnant, Joseph left her. He never lived with his son. Christina wants Joseph to pay child support.</w:t>
      </w:r>
    </w:p>
    <w:p w:rsidR="00F149F6" w:rsidRPr="00F149F6" w:rsidRDefault="00F149F6" w:rsidP="00F149F6">
      <w:pPr>
        <w:ind w:firstLine="720"/>
        <w:rPr>
          <w:rFonts w:ascii="Calibri" w:eastAsia="Times New Roman" w:hAnsi="Calibri" w:cs="Times New Roman"/>
          <w:i/>
          <w:color w:val="000000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 xml:space="preserve">Do you think Joseph should pay child support? Why or why not? </w:t>
      </w:r>
    </w:p>
    <w:p w:rsidR="00F149F6" w:rsidRDefault="00F149F6" w:rsidP="00F149F6">
      <w:pPr>
        <w:ind w:firstLine="720"/>
        <w:rPr>
          <w:rFonts w:eastAsia="Times New Roman"/>
          <w:i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>What does Canadian law state?</w:t>
      </w:r>
    </w:p>
    <w:p w:rsidR="00F149F6" w:rsidRPr="00F149F6" w:rsidRDefault="00F149F6" w:rsidP="00F149F6">
      <w:pPr>
        <w:ind w:firstLine="720"/>
        <w:rPr>
          <w:rFonts w:eastAsia="Times New Roman"/>
          <w:i/>
          <w:szCs w:val="24"/>
        </w:rPr>
      </w:pPr>
    </w:p>
    <w:p w:rsidR="00F149F6" w:rsidRPr="00F149F6" w:rsidRDefault="00F149F6" w:rsidP="00F149F6">
      <w:pPr>
        <w:rPr>
          <w:rFonts w:eastAsia="Times New Roman"/>
          <w:b/>
          <w:sz w:val="28"/>
          <w:szCs w:val="24"/>
        </w:rPr>
      </w:pPr>
      <w:r w:rsidRPr="00F149F6">
        <w:rPr>
          <w:rFonts w:eastAsia="Times New Roman"/>
          <w:b/>
          <w:sz w:val="28"/>
          <w:szCs w:val="24"/>
        </w:rPr>
        <w:t>Situation 3</w:t>
      </w:r>
      <w:r>
        <w:rPr>
          <w:rFonts w:eastAsia="Times New Roman"/>
          <w:b/>
          <w:sz w:val="28"/>
          <w:szCs w:val="24"/>
        </w:rPr>
        <w:t xml:space="preserve">: </w:t>
      </w:r>
      <w:r w:rsidRPr="00003DDC">
        <w:rPr>
          <w:rFonts w:eastAsia="Times New Roman"/>
          <w:szCs w:val="24"/>
        </w:rPr>
        <w:t xml:space="preserve">Don and Kim have recently separated. Kim only worked part-time when she and Don were together. She can’t afford to live on her own. She is going to court to get Don to pay spousal support. </w:t>
      </w:r>
    </w:p>
    <w:p w:rsidR="00F149F6" w:rsidRPr="00F149F6" w:rsidRDefault="00F149F6" w:rsidP="00F149F6">
      <w:pPr>
        <w:ind w:left="720"/>
        <w:rPr>
          <w:rFonts w:ascii="Calibri" w:eastAsia="Times New Roman" w:hAnsi="Calibri" w:cs="Times New Roman"/>
          <w:i/>
          <w:color w:val="000000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 xml:space="preserve">Do you think that the ex-spouse should pay support after separation? Why or why not? </w:t>
      </w:r>
    </w:p>
    <w:p w:rsidR="00F149F6" w:rsidRDefault="00F149F6" w:rsidP="00F149F6">
      <w:pPr>
        <w:ind w:left="720"/>
        <w:rPr>
          <w:rFonts w:ascii="Calibri" w:eastAsia="Times New Roman" w:hAnsi="Calibri" w:cs="Times New Roman"/>
          <w:i/>
          <w:color w:val="000000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>What does Canadian law state?</w:t>
      </w:r>
    </w:p>
    <w:p w:rsidR="00F149F6" w:rsidRPr="00F149F6" w:rsidRDefault="00F149F6" w:rsidP="00F149F6">
      <w:pPr>
        <w:ind w:left="720"/>
        <w:rPr>
          <w:rFonts w:ascii="Calibri" w:eastAsia="Times New Roman" w:hAnsi="Calibri" w:cs="Times New Roman"/>
          <w:i/>
          <w:color w:val="000000"/>
          <w:szCs w:val="24"/>
        </w:rPr>
      </w:pPr>
    </w:p>
    <w:p w:rsidR="00F149F6" w:rsidRPr="00F149F6" w:rsidRDefault="00F149F6" w:rsidP="00F149F6">
      <w:pPr>
        <w:rPr>
          <w:rFonts w:ascii="Calibri" w:eastAsia="Times New Roman" w:hAnsi="Calibri" w:cs="Times New Roman"/>
          <w:b/>
          <w:color w:val="000000"/>
          <w:szCs w:val="24"/>
        </w:rPr>
      </w:pPr>
      <w:r w:rsidRPr="00F149F6">
        <w:rPr>
          <w:rFonts w:ascii="Calibri" w:eastAsia="Times New Roman" w:hAnsi="Calibri" w:cs="Times New Roman"/>
          <w:b/>
          <w:color w:val="000000"/>
          <w:sz w:val="28"/>
          <w:szCs w:val="24"/>
        </w:rPr>
        <w:t>Situation 4:</w:t>
      </w:r>
      <w:r w:rsidR="009753CE">
        <w:rPr>
          <w:rFonts w:ascii="Calibri" w:eastAsia="Times New Roman" w:hAnsi="Calibri" w:cs="Times New Roman"/>
          <w:b/>
          <w:color w:val="000000"/>
          <w:sz w:val="28"/>
          <w:szCs w:val="24"/>
        </w:rPr>
        <w:t xml:space="preserve"> </w:t>
      </w:r>
      <w:r w:rsidRPr="00003DDC">
        <w:rPr>
          <w:rFonts w:eastAsia="Times New Roman"/>
          <w:szCs w:val="24"/>
        </w:rPr>
        <w:t xml:space="preserve">Tony and Sandra have separated. They haven’t made arrangements about dividing their assets yet. Sandra purchased </w:t>
      </w:r>
      <w:r>
        <w:rPr>
          <w:rFonts w:eastAsia="Times New Roman"/>
          <w:szCs w:val="24"/>
        </w:rPr>
        <w:t>the</w:t>
      </w:r>
      <w:r w:rsidRPr="00003DDC">
        <w:rPr>
          <w:rFonts w:eastAsia="Times New Roman"/>
          <w:szCs w:val="24"/>
        </w:rPr>
        <w:t xml:space="preserve"> house </w:t>
      </w:r>
      <w:r>
        <w:rPr>
          <w:rFonts w:eastAsia="Times New Roman"/>
          <w:szCs w:val="24"/>
        </w:rPr>
        <w:t xml:space="preserve">they were living in </w:t>
      </w:r>
      <w:r w:rsidRPr="00003DDC">
        <w:rPr>
          <w:rFonts w:eastAsia="Times New Roman"/>
          <w:szCs w:val="24"/>
        </w:rPr>
        <w:t xml:space="preserve">before she married Tony. Tony wants to split everything fifty-fifty.  </w:t>
      </w:r>
    </w:p>
    <w:p w:rsidR="00F149F6" w:rsidRPr="00F149F6" w:rsidRDefault="00F149F6" w:rsidP="00F149F6">
      <w:pPr>
        <w:ind w:firstLine="720"/>
        <w:rPr>
          <w:rFonts w:ascii="Calibri" w:eastAsia="Times New Roman" w:hAnsi="Calibri" w:cs="Times New Roman"/>
          <w:i/>
          <w:color w:val="000000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 xml:space="preserve">How do you think assets should be divided if a couple separates? Why? </w:t>
      </w:r>
    </w:p>
    <w:p w:rsidR="00F149F6" w:rsidRPr="00F149F6" w:rsidRDefault="00F149F6" w:rsidP="00F149F6">
      <w:pPr>
        <w:ind w:firstLine="720"/>
        <w:rPr>
          <w:rFonts w:ascii="Calibri" w:eastAsia="Times New Roman" w:hAnsi="Calibri" w:cs="Times New Roman"/>
          <w:i/>
          <w:color w:val="000000"/>
          <w:sz w:val="36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>What does Canadian law state?</w:t>
      </w:r>
    </w:p>
    <w:p w:rsidR="00003DDC" w:rsidRDefault="00003DDC">
      <w:pPr>
        <w:rPr>
          <w:rFonts w:ascii="Calibri" w:eastAsia="Times New Roman" w:hAnsi="Calibri" w:cs="Times New Roman"/>
          <w:b/>
          <w:color w:val="000000"/>
          <w:sz w:val="28"/>
          <w:szCs w:val="24"/>
        </w:rPr>
      </w:pPr>
    </w:p>
    <w:p w:rsidR="003C383E" w:rsidRDefault="00965F1E">
      <w:pPr>
        <w:rPr>
          <w:rFonts w:eastAsia="Times New Roman"/>
          <w:b/>
          <w:sz w:val="36"/>
        </w:rPr>
      </w:pPr>
      <w:r w:rsidRPr="00965F1E">
        <w:rPr>
          <w:rFonts w:eastAsia="Times New Roman"/>
          <w:b/>
          <w:sz w:val="36"/>
        </w:rPr>
        <w:lastRenderedPageBreak/>
        <w:t>Find out More!</w:t>
      </w:r>
    </w:p>
    <w:p w:rsidR="00965F1E" w:rsidRPr="00965F1E" w:rsidRDefault="00965F1E">
      <w:pPr>
        <w:rPr>
          <w:rFonts w:eastAsia="Times New Roman"/>
          <w:sz w:val="36"/>
        </w:rPr>
      </w:pPr>
      <w:r>
        <w:t>Choose and r</w:t>
      </w:r>
      <w:r w:rsidRPr="00965F1E">
        <w:t xml:space="preserve">esearch </w:t>
      </w:r>
      <w:r>
        <w:t xml:space="preserve">one of </w:t>
      </w:r>
      <w:r w:rsidRPr="00965F1E">
        <w:t xml:space="preserve">the following </w:t>
      </w:r>
      <w:r w:rsidR="00C168CF">
        <w:t xml:space="preserve">topics by visiting </w:t>
      </w:r>
      <w:r w:rsidRPr="00965F1E">
        <w:t xml:space="preserve">websites </w:t>
      </w:r>
      <w:r w:rsidR="00C168CF">
        <w:t>or consulting the PLS booklet</w:t>
      </w:r>
      <w:r w:rsidRPr="00965F1E">
        <w:t>. Summarize your findings and be ready to briefly report some of main points you learned.</w:t>
      </w:r>
    </w:p>
    <w:p w:rsidR="00C168CF" w:rsidRDefault="00C168CF" w:rsidP="00BF19E1">
      <w:pPr>
        <w:pStyle w:val="ListParagraph"/>
        <w:numPr>
          <w:ilvl w:val="0"/>
          <w:numId w:val="41"/>
        </w:numPr>
        <w:tabs>
          <w:tab w:val="left" w:pos="6061"/>
        </w:tabs>
        <w:spacing w:after="0" w:line="36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Parenting coordination </w:t>
      </w:r>
      <w:hyperlink r:id="rId44" w:history="1">
        <w:r w:rsidR="00965F1E" w:rsidRPr="00F213EF">
          <w:rPr>
            <w:rStyle w:val="Hyperlink"/>
            <w:szCs w:val="24"/>
          </w:rPr>
          <w:t>http://www.bcparentingcoordinators.com/</w:t>
        </w:r>
      </w:hyperlink>
    </w:p>
    <w:p w:rsidR="00C168CF" w:rsidRDefault="00CA2907" w:rsidP="00BF19E1">
      <w:pPr>
        <w:pStyle w:val="ListParagraph"/>
        <w:numPr>
          <w:ilvl w:val="0"/>
          <w:numId w:val="41"/>
        </w:numPr>
        <w:tabs>
          <w:tab w:val="left" w:pos="6061"/>
        </w:tabs>
        <w:spacing w:after="0" w:line="360" w:lineRule="auto"/>
        <w:rPr>
          <w:rFonts w:eastAsia="Times New Roman" w:cs="Times New Roman"/>
          <w:szCs w:val="24"/>
        </w:rPr>
      </w:pPr>
      <w:r>
        <w:rPr>
          <w:szCs w:val="24"/>
        </w:rPr>
        <w:t>Child</w:t>
      </w:r>
      <w:r w:rsidR="00C168CF">
        <w:rPr>
          <w:szCs w:val="24"/>
        </w:rPr>
        <w:t xml:space="preserve"> support </w:t>
      </w:r>
      <w:hyperlink r:id="rId45" w:history="1">
        <w:r w:rsidR="00965F1E" w:rsidRPr="00C168CF">
          <w:rPr>
            <w:rStyle w:val="Hyperlink"/>
            <w:szCs w:val="24"/>
          </w:rPr>
          <w:t>http://www.justice.gc.ca/eng/rp-pr/fl-lf/child-enfant/guide/</w:t>
        </w:r>
      </w:hyperlink>
    </w:p>
    <w:p w:rsidR="00C168CF" w:rsidRDefault="00965F1E" w:rsidP="00BF19E1">
      <w:pPr>
        <w:pStyle w:val="ListParagraph"/>
        <w:numPr>
          <w:ilvl w:val="0"/>
          <w:numId w:val="41"/>
        </w:numPr>
        <w:tabs>
          <w:tab w:val="left" w:pos="6061"/>
        </w:tabs>
        <w:spacing w:after="0" w:line="360" w:lineRule="auto"/>
        <w:rPr>
          <w:rFonts w:eastAsia="Times New Roman" w:cs="Times New Roman"/>
          <w:szCs w:val="24"/>
        </w:rPr>
      </w:pPr>
      <w:r w:rsidRPr="00C168CF">
        <w:rPr>
          <w:szCs w:val="24"/>
        </w:rPr>
        <w:t xml:space="preserve">Family </w:t>
      </w:r>
      <w:r w:rsidR="00C168CF">
        <w:rPr>
          <w:szCs w:val="24"/>
        </w:rPr>
        <w:t xml:space="preserve">Maintenance Enforcement Program </w:t>
      </w:r>
      <w:hyperlink r:id="rId46" w:history="1">
        <w:r w:rsidRPr="00C168CF">
          <w:rPr>
            <w:rStyle w:val="Hyperlink"/>
            <w:szCs w:val="24"/>
          </w:rPr>
          <w:t>http://www.fmep.gov.bc.ca/</w:t>
        </w:r>
      </w:hyperlink>
    </w:p>
    <w:p w:rsidR="001B735B" w:rsidRPr="001B735B" w:rsidRDefault="00965F1E" w:rsidP="001B735B">
      <w:pPr>
        <w:pStyle w:val="ListParagraph"/>
        <w:numPr>
          <w:ilvl w:val="0"/>
          <w:numId w:val="41"/>
        </w:numPr>
        <w:tabs>
          <w:tab w:val="left" w:pos="6061"/>
        </w:tabs>
        <w:spacing w:after="0" w:line="360" w:lineRule="auto"/>
        <w:rPr>
          <w:rStyle w:val="Hyperlink"/>
          <w:rFonts w:eastAsia="Times New Roman" w:cs="Times New Roman"/>
          <w:color w:val="auto"/>
          <w:szCs w:val="24"/>
          <w:u w:val="none"/>
        </w:rPr>
      </w:pPr>
      <w:r w:rsidRPr="00C168CF">
        <w:rPr>
          <w:rFonts w:eastAsia="Times New Roman" w:cs="Times New Roman"/>
          <w:szCs w:val="24"/>
        </w:rPr>
        <w:t xml:space="preserve">Spousal support and factors affecting spousal support </w:t>
      </w:r>
      <w:hyperlink r:id="rId47" w:history="1">
        <w:r w:rsidRPr="00C168CF">
          <w:rPr>
            <w:rStyle w:val="Hyperlink"/>
            <w:szCs w:val="24"/>
          </w:rPr>
          <w:t>http://www.justice.gc.ca/eng/fl-df/spousal-epoux/ss-pae.html</w:t>
        </w:r>
      </w:hyperlink>
    </w:p>
    <w:p w:rsidR="00C168CF" w:rsidRPr="00C168CF" w:rsidRDefault="00C168CF" w:rsidP="00C168CF">
      <w:pPr>
        <w:pStyle w:val="ListParagraph"/>
        <w:tabs>
          <w:tab w:val="left" w:pos="6061"/>
        </w:tabs>
        <w:spacing w:after="0" w:line="240" w:lineRule="auto"/>
        <w:rPr>
          <w:rFonts w:eastAsia="Times New Roman" w:cs="Times New Roman"/>
          <w:szCs w:val="24"/>
        </w:rPr>
      </w:pPr>
    </w:p>
    <w:p w:rsidR="00C168CF" w:rsidRDefault="001B735B" w:rsidP="001B735B">
      <w:pPr>
        <w:tabs>
          <w:tab w:val="right" w:leader="dot" w:pos="4678"/>
        </w:tabs>
        <w:rPr>
          <w:rFonts w:eastAsia="Times New Roman"/>
        </w:rPr>
      </w:pPr>
      <w:r>
        <w:rPr>
          <w:rFonts w:eastAsia="Times New Roman"/>
        </w:rPr>
        <w:t xml:space="preserve">Topic: </w:t>
      </w:r>
      <w:r w:rsidRPr="001B735B">
        <w:rPr>
          <w:rFonts w:eastAsia="Times New Roman"/>
          <w:sz w:val="20"/>
        </w:rPr>
        <w:tab/>
      </w:r>
    </w:p>
    <w:p w:rsidR="00C168CF" w:rsidRDefault="00C168CF" w:rsidP="00965F1E">
      <w:pPr>
        <w:rPr>
          <w:rFonts w:eastAsia="Times New Roman"/>
        </w:rPr>
      </w:pPr>
      <w:r>
        <w:rPr>
          <w:rFonts w:eastAsia="Times New Roman"/>
        </w:rPr>
        <w:t>Summary:</w:t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60701B" w:rsidRDefault="00BF19E1" w:rsidP="00BF19E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What did you learn? </w:t>
      </w:r>
    </w:p>
    <w:p w:rsidR="00BF19E1" w:rsidRDefault="00BF19E1" w:rsidP="00BF19E1">
      <w:pPr>
        <w:rPr>
          <w:rFonts w:ascii="Calibri" w:eastAsia="Times New Roman" w:hAnsi="Calibri" w:cs="Times New Roman"/>
          <w:color w:val="000000"/>
          <w:szCs w:val="24"/>
        </w:rPr>
      </w:pPr>
      <w:r w:rsidRPr="007336B3">
        <w:rPr>
          <w:rFonts w:ascii="Calibri" w:eastAsia="Times New Roman" w:hAnsi="Calibri" w:cs="Times New Roman"/>
          <w:color w:val="000000"/>
          <w:szCs w:val="24"/>
        </w:rPr>
        <w:t>Fill this out on your own.</w:t>
      </w:r>
    </w:p>
    <w:p w:rsidR="00BF19E1" w:rsidRPr="005D1B44" w:rsidRDefault="00BF19E1" w:rsidP="00BF19E1">
      <w:pPr>
        <w:rPr>
          <w:color w:val="FFFFFF" w:themeColor="background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1563"/>
        <w:gridCol w:w="1570"/>
        <w:gridCol w:w="1563"/>
      </w:tblGrid>
      <w:tr w:rsidR="00BF19E1" w:rsidTr="004956D7">
        <w:trPr>
          <w:trHeight w:val="1061"/>
        </w:trPr>
        <w:tc>
          <w:tcPr>
            <w:tcW w:w="4788" w:type="dxa"/>
          </w:tcPr>
          <w:p w:rsidR="00BF19E1" w:rsidRDefault="00BF19E1" w:rsidP="004956D7">
            <w:pPr>
              <w:tabs>
                <w:tab w:val="left" w:pos="6061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</w:p>
        </w:tc>
        <w:tc>
          <w:tcPr>
            <w:tcW w:w="1596" w:type="dxa"/>
          </w:tcPr>
          <w:p w:rsidR="00BF19E1" w:rsidRPr="00E86998" w:rsidRDefault="00BF19E1" w:rsidP="00DA4685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Yes, I can do this on my own.</w:t>
            </w:r>
          </w:p>
        </w:tc>
        <w:tc>
          <w:tcPr>
            <w:tcW w:w="1596" w:type="dxa"/>
          </w:tcPr>
          <w:p w:rsidR="00BF19E1" w:rsidRPr="00E86998" w:rsidRDefault="00BF19E1" w:rsidP="00DA4685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need to review this.</w:t>
            </w:r>
          </w:p>
        </w:tc>
        <w:tc>
          <w:tcPr>
            <w:tcW w:w="1596" w:type="dxa"/>
          </w:tcPr>
          <w:p w:rsidR="00BF19E1" w:rsidRPr="00E86998" w:rsidRDefault="00BF19E1" w:rsidP="00DA4685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can’t do this yet.</w:t>
            </w:r>
          </w:p>
        </w:tc>
      </w:tr>
      <w:tr w:rsidR="00BF19E1" w:rsidTr="004956D7">
        <w:trPr>
          <w:trHeight w:val="1025"/>
        </w:trPr>
        <w:tc>
          <w:tcPr>
            <w:tcW w:w="4788" w:type="dxa"/>
            <w:vAlign w:val="center"/>
          </w:tcPr>
          <w:p w:rsidR="00BF19E1" w:rsidRPr="00BF19E1" w:rsidRDefault="00BF19E1" w:rsidP="00BF19E1">
            <w:pPr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F19E1">
              <w:rPr>
                <w:rStyle w:val="Style1Char"/>
              </w:rPr>
              <w:t xml:space="preserve">I can </w:t>
            </w:r>
            <w:r>
              <w:rPr>
                <w:rStyle w:val="Style1Char"/>
              </w:rPr>
              <w:t>participate in a small group discussion</w:t>
            </w:r>
            <w:r w:rsidR="00F51290">
              <w:rPr>
                <w:rStyle w:val="Style1Char"/>
              </w:rPr>
              <w:t>s</w:t>
            </w:r>
            <w:r>
              <w:rPr>
                <w:rStyle w:val="Style1Char"/>
              </w:rPr>
              <w:t xml:space="preserve"> and express my opinions, feelings and reservations about a topic</w:t>
            </w:r>
            <w:r w:rsidRPr="00BF19E1">
              <w:rPr>
                <w:rStyle w:val="Style1Char"/>
              </w:rPr>
              <w:t>.</w:t>
            </w: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BF19E1" w:rsidTr="004956D7">
        <w:trPr>
          <w:trHeight w:val="1025"/>
        </w:trPr>
        <w:tc>
          <w:tcPr>
            <w:tcW w:w="4788" w:type="dxa"/>
            <w:vAlign w:val="center"/>
          </w:tcPr>
          <w:p w:rsidR="00BF19E1" w:rsidRPr="00BF19E1" w:rsidRDefault="00BF19E1" w:rsidP="00BF19E1">
            <w:pPr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F19E1">
              <w:t xml:space="preserve">I can </w:t>
            </w:r>
            <w:r>
              <w:t>research and make a detailed comparison</w:t>
            </w:r>
            <w:r w:rsidRPr="00BF19E1">
              <w:t>.</w:t>
            </w: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BF19E1" w:rsidTr="004956D7">
        <w:trPr>
          <w:trHeight w:val="1025"/>
        </w:trPr>
        <w:tc>
          <w:tcPr>
            <w:tcW w:w="4788" w:type="dxa"/>
            <w:vAlign w:val="center"/>
          </w:tcPr>
          <w:p w:rsidR="00BF19E1" w:rsidRPr="00BF19E1" w:rsidRDefault="00BF19E1" w:rsidP="00BF19E1">
            <w:pPr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F19E1">
              <w:t xml:space="preserve">I can </w:t>
            </w:r>
            <w:r>
              <w:t>reduce a few pages of information to notes</w:t>
            </w:r>
            <w:r w:rsidRPr="00BF19E1">
              <w:rPr>
                <w:rStyle w:val="Style1Char"/>
              </w:rPr>
              <w:t>.</w:t>
            </w: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BF19E1" w:rsidTr="004956D7">
        <w:trPr>
          <w:trHeight w:val="1025"/>
        </w:trPr>
        <w:tc>
          <w:tcPr>
            <w:tcW w:w="4788" w:type="dxa"/>
            <w:vAlign w:val="center"/>
          </w:tcPr>
          <w:p w:rsidR="00BF19E1" w:rsidRPr="00BF19E1" w:rsidRDefault="00BF19E1" w:rsidP="00BF19E1">
            <w:pPr>
              <w:tabs>
                <w:tab w:val="left" w:pos="6061"/>
              </w:tabs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F19E1">
              <w:rPr>
                <w:rFonts w:ascii="Calibri" w:eastAsia="Times New Roman" w:hAnsi="Calibri" w:cs="Times New Roman"/>
                <w:color w:val="000000"/>
                <w:szCs w:val="24"/>
              </w:rPr>
              <w:t>I can</w:t>
            </w:r>
            <w:r>
              <w:rPr>
                <w:rFonts w:ascii="Calibri" w:eastAsia="Times New Roman" w:hAnsi="Calibri" w:cs="Times New Roman"/>
                <w:color w:val="000000"/>
                <w:szCs w:val="24"/>
              </w:rPr>
              <w:t xml:space="preserve"> locate information about topics related to family law online</w:t>
            </w:r>
            <w:r w:rsidRPr="00BF19E1">
              <w:rPr>
                <w:rFonts w:ascii="Calibri" w:eastAsia="Times New Roman" w:hAnsi="Calibri" w:cs="Times New Roman"/>
                <w:color w:val="000000"/>
                <w:szCs w:val="24"/>
              </w:rPr>
              <w:t>.</w:t>
            </w: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</w:tbl>
    <w:p w:rsidR="00675671" w:rsidRDefault="00675671" w:rsidP="00BF19E1">
      <w:pPr>
        <w:pStyle w:val="ListParagraph"/>
        <w:tabs>
          <w:tab w:val="left" w:pos="6061"/>
        </w:tabs>
        <w:spacing w:after="0" w:line="480" w:lineRule="auto"/>
        <w:ind w:left="0"/>
        <w:rPr>
          <w:rFonts w:eastAsia="Times New Roman" w:cs="Times New Roman"/>
          <w:szCs w:val="24"/>
        </w:rPr>
      </w:pPr>
    </w:p>
    <w:p w:rsidR="00BF19E1" w:rsidRDefault="00BF19E1" w:rsidP="00BF19E1">
      <w:pPr>
        <w:pStyle w:val="ListParagraph"/>
        <w:tabs>
          <w:tab w:val="left" w:pos="6061"/>
        </w:tabs>
        <w:spacing w:after="0" w:line="480" w:lineRule="auto"/>
        <w:ind w:left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What else did you learn today? What other questions do you have about family law in BC? </w:t>
      </w:r>
    </w:p>
    <w:p w:rsidR="001B735B" w:rsidRPr="001B735B" w:rsidRDefault="001B735B" w:rsidP="001B735B">
      <w:pPr>
        <w:pStyle w:val="ListParagraph"/>
        <w:tabs>
          <w:tab w:val="right" w:leader="dot" w:pos="9214"/>
        </w:tabs>
        <w:spacing w:after="0" w:line="600" w:lineRule="auto"/>
        <w:ind w:left="0"/>
        <w:contextualSpacing w:val="0"/>
        <w:rPr>
          <w:rFonts w:ascii="Calibri" w:eastAsia="Times New Roman" w:hAnsi="Calibri" w:cs="Times New Roman"/>
          <w:color w:val="000000"/>
          <w:sz w:val="20"/>
          <w:szCs w:val="24"/>
        </w:rPr>
      </w:pPr>
      <w:r w:rsidRPr="001B735B">
        <w:rPr>
          <w:rFonts w:ascii="Calibri" w:eastAsia="Times New Roman" w:hAnsi="Calibri" w:cs="Times New Roman"/>
          <w:color w:val="000000"/>
          <w:sz w:val="20"/>
          <w:szCs w:val="24"/>
        </w:rPr>
        <w:tab/>
      </w:r>
    </w:p>
    <w:p w:rsidR="001B735B" w:rsidRPr="001B735B" w:rsidRDefault="001B735B" w:rsidP="001B735B">
      <w:pPr>
        <w:pStyle w:val="ListParagraph"/>
        <w:tabs>
          <w:tab w:val="right" w:leader="dot" w:pos="9214"/>
        </w:tabs>
        <w:spacing w:after="0" w:line="600" w:lineRule="auto"/>
        <w:ind w:left="0"/>
        <w:contextualSpacing w:val="0"/>
        <w:rPr>
          <w:rFonts w:ascii="Calibri" w:eastAsia="Times New Roman" w:hAnsi="Calibri" w:cs="Times New Roman"/>
          <w:color w:val="000000"/>
          <w:sz w:val="20"/>
          <w:szCs w:val="24"/>
        </w:rPr>
      </w:pPr>
      <w:r w:rsidRPr="001B735B">
        <w:rPr>
          <w:rFonts w:ascii="Calibri" w:eastAsia="Times New Roman" w:hAnsi="Calibri" w:cs="Times New Roman"/>
          <w:color w:val="000000"/>
          <w:sz w:val="20"/>
          <w:szCs w:val="24"/>
        </w:rPr>
        <w:tab/>
      </w:r>
    </w:p>
    <w:p w:rsidR="001B735B" w:rsidRPr="001B735B" w:rsidRDefault="001B735B" w:rsidP="001B735B">
      <w:pPr>
        <w:pStyle w:val="ListParagraph"/>
        <w:tabs>
          <w:tab w:val="right" w:leader="dot" w:pos="9214"/>
        </w:tabs>
        <w:spacing w:after="0" w:line="600" w:lineRule="auto"/>
        <w:ind w:left="0"/>
        <w:contextualSpacing w:val="0"/>
        <w:rPr>
          <w:rFonts w:ascii="Calibri" w:eastAsia="Times New Roman" w:hAnsi="Calibri" w:cs="Times New Roman"/>
          <w:color w:val="000000"/>
          <w:sz w:val="20"/>
          <w:szCs w:val="24"/>
        </w:rPr>
      </w:pPr>
      <w:r w:rsidRPr="001B735B">
        <w:rPr>
          <w:rFonts w:ascii="Calibri" w:eastAsia="Times New Roman" w:hAnsi="Calibri" w:cs="Times New Roman"/>
          <w:color w:val="000000"/>
          <w:sz w:val="20"/>
          <w:szCs w:val="24"/>
        </w:rPr>
        <w:tab/>
      </w:r>
    </w:p>
    <w:p w:rsidR="001B735B" w:rsidRPr="001B735B" w:rsidRDefault="001B735B" w:rsidP="001B735B">
      <w:pPr>
        <w:pStyle w:val="ListParagraph"/>
        <w:tabs>
          <w:tab w:val="right" w:leader="dot" w:pos="9214"/>
        </w:tabs>
        <w:spacing w:after="0" w:line="600" w:lineRule="auto"/>
        <w:ind w:left="0"/>
        <w:contextualSpacing w:val="0"/>
        <w:rPr>
          <w:rFonts w:ascii="Calibri" w:eastAsia="Times New Roman" w:hAnsi="Calibri" w:cs="Times New Roman"/>
          <w:color w:val="000000"/>
          <w:sz w:val="20"/>
          <w:szCs w:val="24"/>
        </w:rPr>
      </w:pPr>
      <w:r w:rsidRPr="001B735B">
        <w:rPr>
          <w:rFonts w:ascii="Calibri" w:eastAsia="Times New Roman" w:hAnsi="Calibri" w:cs="Times New Roman"/>
          <w:color w:val="000000"/>
          <w:sz w:val="20"/>
          <w:szCs w:val="24"/>
        </w:rPr>
        <w:tab/>
      </w:r>
    </w:p>
    <w:p w:rsidR="001B735B" w:rsidRPr="001B735B" w:rsidRDefault="001B735B" w:rsidP="001B735B">
      <w:pPr>
        <w:pStyle w:val="ListParagraph"/>
        <w:tabs>
          <w:tab w:val="right" w:leader="dot" w:pos="9214"/>
        </w:tabs>
        <w:spacing w:after="0" w:line="600" w:lineRule="auto"/>
        <w:ind w:left="0"/>
        <w:contextualSpacing w:val="0"/>
        <w:rPr>
          <w:rFonts w:ascii="Calibri" w:eastAsia="Times New Roman" w:hAnsi="Calibri" w:cs="Times New Roman"/>
          <w:color w:val="000000"/>
          <w:sz w:val="20"/>
          <w:szCs w:val="24"/>
        </w:rPr>
      </w:pPr>
      <w:r w:rsidRPr="001B735B">
        <w:rPr>
          <w:rFonts w:ascii="Calibri" w:eastAsia="Times New Roman" w:hAnsi="Calibri" w:cs="Times New Roman"/>
          <w:color w:val="000000"/>
          <w:sz w:val="20"/>
          <w:szCs w:val="24"/>
        </w:rPr>
        <w:tab/>
      </w:r>
    </w:p>
    <w:p w:rsidR="001B735B" w:rsidRPr="001B735B" w:rsidRDefault="001B735B" w:rsidP="001B735B">
      <w:pPr>
        <w:pStyle w:val="ListParagraph"/>
        <w:tabs>
          <w:tab w:val="right" w:leader="dot" w:pos="9214"/>
        </w:tabs>
        <w:spacing w:after="0" w:line="600" w:lineRule="auto"/>
        <w:ind w:left="0"/>
        <w:contextualSpacing w:val="0"/>
        <w:rPr>
          <w:rFonts w:ascii="Calibri" w:eastAsia="Times New Roman" w:hAnsi="Calibri" w:cs="Times New Roman"/>
          <w:color w:val="000000"/>
          <w:sz w:val="20"/>
          <w:szCs w:val="24"/>
        </w:rPr>
      </w:pPr>
      <w:r w:rsidRPr="001B735B">
        <w:rPr>
          <w:rFonts w:ascii="Calibri" w:eastAsia="Times New Roman" w:hAnsi="Calibri" w:cs="Times New Roman"/>
          <w:color w:val="000000"/>
          <w:sz w:val="20"/>
          <w:szCs w:val="24"/>
        </w:rPr>
        <w:tab/>
      </w:r>
    </w:p>
    <w:p w:rsidR="001B735B" w:rsidRPr="001B735B" w:rsidRDefault="001B735B" w:rsidP="001B735B">
      <w:pPr>
        <w:pStyle w:val="ListParagraph"/>
        <w:tabs>
          <w:tab w:val="right" w:leader="dot" w:pos="9214"/>
        </w:tabs>
        <w:spacing w:after="0" w:line="600" w:lineRule="auto"/>
        <w:ind w:left="0"/>
        <w:contextualSpacing w:val="0"/>
        <w:rPr>
          <w:rFonts w:ascii="Calibri" w:eastAsia="Times New Roman" w:hAnsi="Calibri" w:cs="Times New Roman"/>
          <w:color w:val="000000"/>
          <w:sz w:val="20"/>
          <w:szCs w:val="24"/>
        </w:rPr>
      </w:pPr>
      <w:r w:rsidRPr="001B735B">
        <w:rPr>
          <w:rFonts w:ascii="Calibri" w:eastAsia="Times New Roman" w:hAnsi="Calibri" w:cs="Times New Roman"/>
          <w:color w:val="000000"/>
          <w:sz w:val="20"/>
          <w:szCs w:val="24"/>
        </w:rPr>
        <w:tab/>
      </w:r>
    </w:p>
    <w:p w:rsidR="001B735B" w:rsidRPr="001B735B" w:rsidRDefault="001B735B" w:rsidP="001B735B">
      <w:pPr>
        <w:pStyle w:val="ListParagraph"/>
        <w:tabs>
          <w:tab w:val="right" w:leader="dot" w:pos="9214"/>
        </w:tabs>
        <w:spacing w:after="0" w:line="600" w:lineRule="auto"/>
        <w:ind w:left="0"/>
        <w:contextualSpacing w:val="0"/>
        <w:rPr>
          <w:rFonts w:eastAsia="Times New Roman" w:cs="Times New Roman"/>
          <w:sz w:val="20"/>
          <w:szCs w:val="24"/>
        </w:rPr>
      </w:pPr>
      <w:r w:rsidRPr="001B735B">
        <w:rPr>
          <w:rFonts w:ascii="Calibri" w:eastAsia="Times New Roman" w:hAnsi="Calibri" w:cs="Times New Roman"/>
          <w:color w:val="000000"/>
          <w:sz w:val="20"/>
          <w:szCs w:val="24"/>
        </w:rPr>
        <w:tab/>
      </w:r>
    </w:p>
    <w:sectPr w:rsidR="001B735B" w:rsidRPr="001B735B" w:rsidSect="004404C7">
      <w:headerReference w:type="default" r:id="rId48"/>
      <w:footerReference w:type="default" r:id="rId49"/>
      <w:headerReference w:type="first" r:id="rId50"/>
      <w:footerReference w:type="first" r:id="rId51"/>
      <w:pgSz w:w="12240" w:h="15840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C1B" w:rsidRDefault="00515C1B" w:rsidP="00892499">
      <w:pPr>
        <w:spacing w:after="0" w:line="240" w:lineRule="auto"/>
      </w:pPr>
      <w:r>
        <w:separator/>
      </w:r>
    </w:p>
  </w:endnote>
  <w:endnote w:type="continuationSeparator" w:id="0">
    <w:p w:rsidR="00515C1B" w:rsidRDefault="00515C1B" w:rsidP="00892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570" w:rsidRPr="004534FC" w:rsidRDefault="00FD1570" w:rsidP="00FD1570">
    <w:pPr>
      <w:pStyle w:val="Footer"/>
      <w:tabs>
        <w:tab w:val="clear" w:pos="9360"/>
        <w:tab w:val="right" w:pos="9720"/>
      </w:tabs>
      <w:ind w:right="-360"/>
      <w:rPr>
        <w:b/>
      </w:rPr>
    </w:pPr>
    <w:r>
      <w:rPr>
        <w:b/>
        <w:noProof/>
      </w:rPr>
      <w:drawing>
        <wp:anchor distT="0" distB="0" distL="114300" distR="114300" simplePos="0" relativeHeight="251682816" behindDoc="1" locked="0" layoutInCell="1" allowOverlap="1">
          <wp:simplePos x="0" y="0"/>
          <wp:positionH relativeFrom="column">
            <wp:posOffset>4438650</wp:posOffset>
          </wp:positionH>
          <wp:positionV relativeFrom="paragraph">
            <wp:posOffset>-80010</wp:posOffset>
          </wp:positionV>
          <wp:extent cx="266700" cy="264297"/>
          <wp:effectExtent l="0" t="0" r="0" b="2540"/>
          <wp:wrapNone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" cy="2642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</w:rPr>
      <w:t xml:space="preserve">Family Law: </w:t>
    </w:r>
    <w:r>
      <w:rPr>
        <w:noProof/>
      </w:rPr>
      <w:t>Marriage, Separation and Divorce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:rsidR="001B6E12" w:rsidRPr="00A13DF0" w:rsidRDefault="001B6E12" w:rsidP="00A13DF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570" w:rsidRPr="004534FC" w:rsidRDefault="00FD1570" w:rsidP="00FD1570">
    <w:pPr>
      <w:pStyle w:val="Footer"/>
      <w:tabs>
        <w:tab w:val="clear" w:pos="9360"/>
        <w:tab w:val="right" w:pos="12960"/>
      </w:tabs>
      <w:ind w:right="-360"/>
      <w:rPr>
        <w:b/>
      </w:rPr>
    </w:pPr>
    <w:r>
      <w:rPr>
        <w:b/>
        <w:noProof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column">
            <wp:posOffset>6496333</wp:posOffset>
          </wp:positionH>
          <wp:positionV relativeFrom="paragraph">
            <wp:posOffset>-73508</wp:posOffset>
          </wp:positionV>
          <wp:extent cx="272956" cy="270415"/>
          <wp:effectExtent l="19050" t="0" r="0" b="0"/>
          <wp:wrapNone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956" cy="270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</w:rPr>
      <w:t xml:space="preserve">Family Law: </w:t>
    </w:r>
    <w:r>
      <w:rPr>
        <w:noProof/>
      </w:rPr>
      <w:t>Marriage, Separation and Divorce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:rsidR="00FD1570" w:rsidRDefault="00FD157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DD2" w:rsidRPr="004534FC" w:rsidRDefault="00153DD2" w:rsidP="00153DD2">
    <w:pPr>
      <w:pStyle w:val="Footer"/>
      <w:tabs>
        <w:tab w:val="clear" w:pos="9360"/>
        <w:tab w:val="right" w:pos="9630"/>
      </w:tabs>
      <w:ind w:right="-270"/>
      <w:rPr>
        <w:b/>
      </w:rPr>
    </w:pPr>
    <w:r w:rsidRPr="00BC1893">
      <w:rPr>
        <w:b/>
        <w:noProof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column">
            <wp:posOffset>4438650</wp:posOffset>
          </wp:positionH>
          <wp:positionV relativeFrom="paragraph">
            <wp:posOffset>3810</wp:posOffset>
          </wp:positionV>
          <wp:extent cx="220980" cy="219075"/>
          <wp:effectExtent l="0" t="0" r="7620" b="952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" cy="21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>Family Law</w:t>
    </w:r>
    <w:r w:rsidR="00FD1570">
      <w:rPr>
        <w:b/>
      </w:rPr>
      <w:t xml:space="preserve">: </w:t>
    </w:r>
    <w:r w:rsidR="00FD1570">
      <w:rPr>
        <w:noProof/>
      </w:rPr>
      <w:t>Marriage, Separation and Divorce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:rsidR="00892499" w:rsidRPr="001B735B" w:rsidRDefault="00892499" w:rsidP="001B735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DD2" w:rsidRPr="004534FC" w:rsidRDefault="00153DD2" w:rsidP="00153DD2">
    <w:pPr>
      <w:pStyle w:val="Footer"/>
      <w:tabs>
        <w:tab w:val="clear" w:pos="9360"/>
        <w:tab w:val="right" w:pos="9630"/>
      </w:tabs>
      <w:ind w:right="-270"/>
      <w:rPr>
        <w:b/>
      </w:rPr>
    </w:pPr>
    <w:r w:rsidRPr="00BC1893">
      <w:rPr>
        <w:b/>
        <w:noProof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4438650</wp:posOffset>
          </wp:positionH>
          <wp:positionV relativeFrom="paragraph">
            <wp:posOffset>3810</wp:posOffset>
          </wp:positionV>
          <wp:extent cx="220980" cy="219075"/>
          <wp:effectExtent l="0" t="0" r="7620" b="952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" cy="21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 xml:space="preserve">Family Law: </w:t>
    </w:r>
    <w:r w:rsidRPr="00FD1570">
      <w:t>Marriage, Separation and Divorce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:rsidR="007B7D93" w:rsidRPr="001B735B" w:rsidRDefault="007B7D93" w:rsidP="001B73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C1B" w:rsidRDefault="00515C1B" w:rsidP="00892499">
      <w:pPr>
        <w:spacing w:after="0" w:line="240" w:lineRule="auto"/>
      </w:pPr>
      <w:r>
        <w:separator/>
      </w:r>
    </w:p>
  </w:footnote>
  <w:footnote w:type="continuationSeparator" w:id="0">
    <w:p w:rsidR="00515C1B" w:rsidRDefault="00515C1B" w:rsidP="00892499">
      <w:pPr>
        <w:spacing w:after="0" w:line="240" w:lineRule="auto"/>
      </w:pPr>
      <w:r>
        <w:continuationSeparator/>
      </w:r>
    </w:p>
  </w:footnote>
  <w:footnote w:id="1">
    <w:p w:rsidR="00D273A3" w:rsidRDefault="00D273A3" w:rsidP="00D273A3">
      <w:pPr>
        <w:pStyle w:val="FootnoteText"/>
      </w:pPr>
      <w:r w:rsidRPr="00B4725C">
        <w:rPr>
          <w:rStyle w:val="FootnoteReference"/>
          <w:sz w:val="14"/>
        </w:rPr>
        <w:footnoteRef/>
      </w:r>
      <w:r w:rsidRPr="00B4725C">
        <w:rPr>
          <w:sz w:val="14"/>
        </w:rPr>
        <w:t xml:space="preserve"> All images </w:t>
      </w:r>
      <w:r>
        <w:rPr>
          <w:sz w:val="14"/>
        </w:rPr>
        <w:t>retrieved October 15, 2013,</w:t>
      </w:r>
      <w:r w:rsidRPr="00B4725C">
        <w:rPr>
          <w:sz w:val="14"/>
        </w:rPr>
        <w:t xml:space="preserve"> from</w:t>
      </w:r>
      <w:r>
        <w:rPr>
          <w:sz w:val="14"/>
        </w:rPr>
        <w:t xml:space="preserve">: </w:t>
      </w:r>
      <w:hyperlink r:id="rId1" w:history="1">
        <w:r w:rsidRPr="00B4725C">
          <w:rPr>
            <w:rStyle w:val="Hyperlink"/>
            <w:sz w:val="14"/>
          </w:rPr>
          <w:t>http://office.microsoft.com/en-us/images/?CTT=6&amp;ver=14&amp;app=winword.exe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E12" w:rsidRDefault="001B6E12" w:rsidP="00884EB9">
    <w:pPr>
      <w:pStyle w:val="Title"/>
    </w:pPr>
    <w:r w:rsidRPr="00E975EF">
      <w:rPr>
        <w:noProof/>
        <w:sz w:val="44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6562725</wp:posOffset>
          </wp:positionH>
          <wp:positionV relativeFrom="paragraph">
            <wp:posOffset>-181610</wp:posOffset>
          </wp:positionV>
          <wp:extent cx="1725295" cy="579120"/>
          <wp:effectExtent l="0" t="0" r="825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4685">
      <w:t>Family Law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871" w:rsidRDefault="004404C7" w:rsidP="00657871">
    <w:pPr>
      <w:pStyle w:val="Title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4300493</wp:posOffset>
          </wp:positionH>
          <wp:positionV relativeFrom="paragraph">
            <wp:posOffset>-183391</wp:posOffset>
          </wp:positionV>
          <wp:extent cx="1715746" cy="572569"/>
          <wp:effectExtent l="1905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746" cy="5725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273A3">
      <w:t>Family Law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89E" w:rsidRDefault="00153DD2" w:rsidP="00884EB9">
    <w:pPr>
      <w:pStyle w:val="Tit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4238714</wp:posOffset>
          </wp:positionH>
          <wp:positionV relativeFrom="paragraph">
            <wp:posOffset>-191936</wp:posOffset>
          </wp:positionV>
          <wp:extent cx="1726541" cy="581114"/>
          <wp:effectExtent l="19050" t="0" r="7009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541" cy="5811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273A3">
      <w:t>Family Law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E2E00"/>
    <w:multiLevelType w:val="hybridMultilevel"/>
    <w:tmpl w:val="08BEB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1179E"/>
    <w:multiLevelType w:val="hybridMultilevel"/>
    <w:tmpl w:val="732CF7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796A85"/>
    <w:multiLevelType w:val="hybridMultilevel"/>
    <w:tmpl w:val="5A32C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C72FB5"/>
    <w:multiLevelType w:val="hybridMultilevel"/>
    <w:tmpl w:val="DF4E33C2"/>
    <w:lvl w:ilvl="0" w:tplc="04090003">
      <w:start w:val="1"/>
      <w:numFmt w:val="bullet"/>
      <w:lvlText w:val="o"/>
      <w:lvlJc w:val="left"/>
      <w:pPr>
        <w:ind w:left="70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4">
    <w:nsid w:val="15080C45"/>
    <w:multiLevelType w:val="hybridMultilevel"/>
    <w:tmpl w:val="E2A44F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317BB2"/>
    <w:multiLevelType w:val="hybridMultilevel"/>
    <w:tmpl w:val="7E8894C6"/>
    <w:lvl w:ilvl="0" w:tplc="EF82E11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89120A"/>
    <w:multiLevelType w:val="hybridMultilevel"/>
    <w:tmpl w:val="83F82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72CB1"/>
    <w:multiLevelType w:val="hybridMultilevel"/>
    <w:tmpl w:val="7174F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7257FAE"/>
    <w:multiLevelType w:val="hybridMultilevel"/>
    <w:tmpl w:val="F6D26F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77561BC"/>
    <w:multiLevelType w:val="hybridMultilevel"/>
    <w:tmpl w:val="2800EF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5312B6"/>
    <w:multiLevelType w:val="multilevel"/>
    <w:tmpl w:val="0338F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590A74"/>
    <w:multiLevelType w:val="hybridMultilevel"/>
    <w:tmpl w:val="84D667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9510CDC"/>
    <w:multiLevelType w:val="hybridMultilevel"/>
    <w:tmpl w:val="FB92A0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A7B4B94"/>
    <w:multiLevelType w:val="hybridMultilevel"/>
    <w:tmpl w:val="4C68B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D505A2"/>
    <w:multiLevelType w:val="hybridMultilevel"/>
    <w:tmpl w:val="53AC663A"/>
    <w:lvl w:ilvl="0" w:tplc="10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5">
    <w:nsid w:val="3DE42738"/>
    <w:multiLevelType w:val="hybridMultilevel"/>
    <w:tmpl w:val="928233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02725B6"/>
    <w:multiLevelType w:val="hybridMultilevel"/>
    <w:tmpl w:val="0590B9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6901ABB"/>
    <w:multiLevelType w:val="hybridMultilevel"/>
    <w:tmpl w:val="4BC4F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6E587E"/>
    <w:multiLevelType w:val="hybridMultilevel"/>
    <w:tmpl w:val="527CDFEA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87439A"/>
    <w:multiLevelType w:val="hybridMultilevel"/>
    <w:tmpl w:val="ACD86A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4E04F9"/>
    <w:multiLevelType w:val="hybridMultilevel"/>
    <w:tmpl w:val="5EC62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C416F1E"/>
    <w:multiLevelType w:val="hybridMultilevel"/>
    <w:tmpl w:val="3626B958"/>
    <w:lvl w:ilvl="0" w:tplc="8A8C91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877EC9"/>
    <w:multiLevelType w:val="hybridMultilevel"/>
    <w:tmpl w:val="4D54F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F03D42"/>
    <w:multiLevelType w:val="hybridMultilevel"/>
    <w:tmpl w:val="FAE01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500DC4"/>
    <w:multiLevelType w:val="hybridMultilevel"/>
    <w:tmpl w:val="AD6EC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ADE0A3F"/>
    <w:multiLevelType w:val="multilevel"/>
    <w:tmpl w:val="6D0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D175052"/>
    <w:multiLevelType w:val="hybridMultilevel"/>
    <w:tmpl w:val="D6983C24"/>
    <w:lvl w:ilvl="0" w:tplc="5A5841FE">
      <w:start w:val="1"/>
      <w:numFmt w:val="decimal"/>
      <w:lvlText w:val="%1."/>
      <w:lvlJc w:val="left"/>
      <w:pPr>
        <w:ind w:left="1224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FA0E96"/>
    <w:multiLevelType w:val="hybridMultilevel"/>
    <w:tmpl w:val="A50413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0DD1D61"/>
    <w:multiLevelType w:val="hybridMultilevel"/>
    <w:tmpl w:val="B38C81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50F1665"/>
    <w:multiLevelType w:val="hybridMultilevel"/>
    <w:tmpl w:val="9800B50E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466A79"/>
    <w:multiLevelType w:val="hybridMultilevel"/>
    <w:tmpl w:val="C5F499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E8B5C3A"/>
    <w:multiLevelType w:val="hybridMultilevel"/>
    <w:tmpl w:val="E5765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6"/>
  </w:num>
  <w:num w:numId="3">
    <w:abstractNumId w:val="16"/>
  </w:num>
  <w:num w:numId="4">
    <w:abstractNumId w:val="7"/>
  </w:num>
  <w:num w:numId="5">
    <w:abstractNumId w:val="24"/>
  </w:num>
  <w:num w:numId="6">
    <w:abstractNumId w:val="11"/>
  </w:num>
  <w:num w:numId="7">
    <w:abstractNumId w:val="21"/>
  </w:num>
  <w:num w:numId="8">
    <w:abstractNumId w:val="19"/>
  </w:num>
  <w:num w:numId="9">
    <w:abstractNumId w:val="9"/>
  </w:num>
  <w:num w:numId="10">
    <w:abstractNumId w:val="20"/>
  </w:num>
  <w:num w:numId="11">
    <w:abstractNumId w:val="30"/>
  </w:num>
  <w:num w:numId="12">
    <w:abstractNumId w:val="28"/>
  </w:num>
  <w:num w:numId="13">
    <w:abstractNumId w:val="27"/>
  </w:num>
  <w:num w:numId="14">
    <w:abstractNumId w:val="8"/>
  </w:num>
  <w:num w:numId="15">
    <w:abstractNumId w:val="31"/>
  </w:num>
  <w:num w:numId="16">
    <w:abstractNumId w:val="22"/>
  </w:num>
  <w:num w:numId="17">
    <w:abstractNumId w:val="15"/>
  </w:num>
  <w:num w:numId="18">
    <w:abstractNumId w:val="17"/>
  </w:num>
  <w:num w:numId="19">
    <w:abstractNumId w:val="5"/>
  </w:num>
  <w:num w:numId="20">
    <w:abstractNumId w:val="29"/>
  </w:num>
  <w:num w:numId="21">
    <w:abstractNumId w:val="18"/>
  </w:num>
  <w:num w:numId="22">
    <w:abstractNumId w:val="23"/>
  </w:num>
  <w:num w:numId="23">
    <w:abstractNumId w:val="6"/>
  </w:num>
  <w:num w:numId="24">
    <w:abstractNumId w:val="13"/>
  </w:num>
  <w:num w:numId="25">
    <w:abstractNumId w:val="0"/>
  </w:num>
  <w:num w:numId="26">
    <w:abstractNumId w:val="10"/>
    <w:lvlOverride w:ilvl="0">
      <w:startOverride w:val="1"/>
    </w:lvlOverride>
  </w:num>
  <w:num w:numId="27">
    <w:abstractNumId w:val="10"/>
    <w:lvlOverride w:ilvl="0">
      <w:startOverride w:val="2"/>
    </w:lvlOverride>
  </w:num>
  <w:num w:numId="28">
    <w:abstractNumId w:val="10"/>
    <w:lvlOverride w:ilvl="0">
      <w:startOverride w:val="3"/>
    </w:lvlOverride>
  </w:num>
  <w:num w:numId="29">
    <w:abstractNumId w:val="10"/>
    <w:lvlOverride w:ilvl="0">
      <w:startOverride w:val="4"/>
    </w:lvlOverride>
  </w:num>
  <w:num w:numId="30">
    <w:abstractNumId w:val="10"/>
    <w:lvlOverride w:ilvl="0">
      <w:startOverride w:val="5"/>
    </w:lvlOverride>
  </w:num>
  <w:num w:numId="31">
    <w:abstractNumId w:val="10"/>
    <w:lvlOverride w:ilvl="0">
      <w:startOverride w:val="6"/>
    </w:lvlOverride>
  </w:num>
  <w:num w:numId="32">
    <w:abstractNumId w:val="25"/>
    <w:lvlOverride w:ilvl="0">
      <w:startOverride w:val="5"/>
    </w:lvlOverride>
  </w:num>
  <w:num w:numId="33">
    <w:abstractNumId w:val="25"/>
    <w:lvlOverride w:ilvl="0">
      <w:startOverride w:val="7"/>
    </w:lvlOverride>
  </w:num>
  <w:num w:numId="34">
    <w:abstractNumId w:val="25"/>
    <w:lvlOverride w:ilvl="0">
      <w:startOverride w:val="8"/>
    </w:lvlOverride>
  </w:num>
  <w:num w:numId="35">
    <w:abstractNumId w:val="25"/>
    <w:lvlOverride w:ilvl="0">
      <w:startOverride w:val="9"/>
    </w:lvlOverride>
  </w:num>
  <w:num w:numId="36">
    <w:abstractNumId w:val="25"/>
    <w:lvlOverride w:ilvl="0">
      <w:startOverride w:val="10"/>
    </w:lvlOverride>
  </w:num>
  <w:num w:numId="37">
    <w:abstractNumId w:val="25"/>
    <w:lvlOverride w:ilvl="0">
      <w:startOverride w:val="11"/>
    </w:lvlOverride>
  </w:num>
  <w:num w:numId="38">
    <w:abstractNumId w:val="1"/>
  </w:num>
  <w:num w:numId="39">
    <w:abstractNumId w:val="14"/>
  </w:num>
  <w:num w:numId="40">
    <w:abstractNumId w:val="12"/>
  </w:num>
  <w:num w:numId="41">
    <w:abstractNumId w:val="4"/>
  </w:num>
  <w:num w:numId="42">
    <w:abstractNumId w:val="3"/>
  </w:num>
  <w:num w:numId="43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E91"/>
    <w:rsid w:val="00003DDC"/>
    <w:rsid w:val="0000488E"/>
    <w:rsid w:val="000176E1"/>
    <w:rsid w:val="00031736"/>
    <w:rsid w:val="00035588"/>
    <w:rsid w:val="00080EC3"/>
    <w:rsid w:val="00097D39"/>
    <w:rsid w:val="000A488E"/>
    <w:rsid w:val="000B3AF9"/>
    <w:rsid w:val="000C17CC"/>
    <w:rsid w:val="000D482D"/>
    <w:rsid w:val="000D48C4"/>
    <w:rsid w:val="000E7BE4"/>
    <w:rsid w:val="000F0193"/>
    <w:rsid w:val="00100CE4"/>
    <w:rsid w:val="00150BA6"/>
    <w:rsid w:val="00153DD2"/>
    <w:rsid w:val="00170590"/>
    <w:rsid w:val="00184E3F"/>
    <w:rsid w:val="001B1197"/>
    <w:rsid w:val="001B6E12"/>
    <w:rsid w:val="001B735B"/>
    <w:rsid w:val="001C1AAE"/>
    <w:rsid w:val="00253FDC"/>
    <w:rsid w:val="0026186E"/>
    <w:rsid w:val="0028408E"/>
    <w:rsid w:val="002B0454"/>
    <w:rsid w:val="002B31BF"/>
    <w:rsid w:val="002D1F5E"/>
    <w:rsid w:val="002E07EE"/>
    <w:rsid w:val="003017B9"/>
    <w:rsid w:val="003272FE"/>
    <w:rsid w:val="0033373B"/>
    <w:rsid w:val="00333F3E"/>
    <w:rsid w:val="00340DB5"/>
    <w:rsid w:val="00385272"/>
    <w:rsid w:val="00385429"/>
    <w:rsid w:val="003860DF"/>
    <w:rsid w:val="003B6D1C"/>
    <w:rsid w:val="003C32D7"/>
    <w:rsid w:val="003C383E"/>
    <w:rsid w:val="003D3EA2"/>
    <w:rsid w:val="0040614C"/>
    <w:rsid w:val="004220CB"/>
    <w:rsid w:val="004404C7"/>
    <w:rsid w:val="004563DE"/>
    <w:rsid w:val="00461EAE"/>
    <w:rsid w:val="00462135"/>
    <w:rsid w:val="004B0944"/>
    <w:rsid w:val="005042A1"/>
    <w:rsid w:val="00515C1B"/>
    <w:rsid w:val="0057089E"/>
    <w:rsid w:val="005958C4"/>
    <w:rsid w:val="005B27D3"/>
    <w:rsid w:val="005B7392"/>
    <w:rsid w:val="005C6EEA"/>
    <w:rsid w:val="005F1141"/>
    <w:rsid w:val="005F30F6"/>
    <w:rsid w:val="005F5DB7"/>
    <w:rsid w:val="0060701B"/>
    <w:rsid w:val="00630E3E"/>
    <w:rsid w:val="00631B5F"/>
    <w:rsid w:val="006335BC"/>
    <w:rsid w:val="0063410B"/>
    <w:rsid w:val="00650165"/>
    <w:rsid w:val="00657871"/>
    <w:rsid w:val="00675671"/>
    <w:rsid w:val="006816E9"/>
    <w:rsid w:val="00694F78"/>
    <w:rsid w:val="006A1004"/>
    <w:rsid w:val="006A6494"/>
    <w:rsid w:val="00705AC4"/>
    <w:rsid w:val="0071172B"/>
    <w:rsid w:val="00716157"/>
    <w:rsid w:val="00726980"/>
    <w:rsid w:val="007336B3"/>
    <w:rsid w:val="00782DFD"/>
    <w:rsid w:val="00783A5B"/>
    <w:rsid w:val="007A0E91"/>
    <w:rsid w:val="007A12D4"/>
    <w:rsid w:val="007A6526"/>
    <w:rsid w:val="007A73CE"/>
    <w:rsid w:val="007B087E"/>
    <w:rsid w:val="007B7D93"/>
    <w:rsid w:val="007D32CC"/>
    <w:rsid w:val="007E64BF"/>
    <w:rsid w:val="0080263B"/>
    <w:rsid w:val="00830887"/>
    <w:rsid w:val="00860CB0"/>
    <w:rsid w:val="008639F9"/>
    <w:rsid w:val="00867B32"/>
    <w:rsid w:val="00884EB9"/>
    <w:rsid w:val="00891073"/>
    <w:rsid w:val="00892499"/>
    <w:rsid w:val="008A6E69"/>
    <w:rsid w:val="008B25BE"/>
    <w:rsid w:val="008B55DA"/>
    <w:rsid w:val="008C6442"/>
    <w:rsid w:val="008F4F0F"/>
    <w:rsid w:val="008F790C"/>
    <w:rsid w:val="00916310"/>
    <w:rsid w:val="00951391"/>
    <w:rsid w:val="00956B7B"/>
    <w:rsid w:val="00965A54"/>
    <w:rsid w:val="00965F1E"/>
    <w:rsid w:val="009753CE"/>
    <w:rsid w:val="0097608F"/>
    <w:rsid w:val="009873F9"/>
    <w:rsid w:val="009A169D"/>
    <w:rsid w:val="009A24E2"/>
    <w:rsid w:val="009B5543"/>
    <w:rsid w:val="009C1290"/>
    <w:rsid w:val="00A13DF0"/>
    <w:rsid w:val="00A14AD5"/>
    <w:rsid w:val="00A25ACA"/>
    <w:rsid w:val="00A4490D"/>
    <w:rsid w:val="00AA4CA5"/>
    <w:rsid w:val="00AB0B10"/>
    <w:rsid w:val="00AC1A1E"/>
    <w:rsid w:val="00AF3508"/>
    <w:rsid w:val="00B0182A"/>
    <w:rsid w:val="00B07288"/>
    <w:rsid w:val="00B5594A"/>
    <w:rsid w:val="00B560AD"/>
    <w:rsid w:val="00B81310"/>
    <w:rsid w:val="00BB3BB4"/>
    <w:rsid w:val="00BB7902"/>
    <w:rsid w:val="00BC16D5"/>
    <w:rsid w:val="00BD10D1"/>
    <w:rsid w:val="00BD7A4C"/>
    <w:rsid w:val="00BE2F08"/>
    <w:rsid w:val="00BF19E1"/>
    <w:rsid w:val="00BF50C0"/>
    <w:rsid w:val="00C02D0B"/>
    <w:rsid w:val="00C064DC"/>
    <w:rsid w:val="00C168CF"/>
    <w:rsid w:val="00C26163"/>
    <w:rsid w:val="00C53401"/>
    <w:rsid w:val="00C64798"/>
    <w:rsid w:val="00C75E9B"/>
    <w:rsid w:val="00CA2907"/>
    <w:rsid w:val="00CB4558"/>
    <w:rsid w:val="00CB6252"/>
    <w:rsid w:val="00CC1219"/>
    <w:rsid w:val="00CC7777"/>
    <w:rsid w:val="00CE39C3"/>
    <w:rsid w:val="00D01E19"/>
    <w:rsid w:val="00D273A3"/>
    <w:rsid w:val="00D4594F"/>
    <w:rsid w:val="00D5014B"/>
    <w:rsid w:val="00D67492"/>
    <w:rsid w:val="00D728F2"/>
    <w:rsid w:val="00DA4685"/>
    <w:rsid w:val="00DB30FB"/>
    <w:rsid w:val="00DD4FA8"/>
    <w:rsid w:val="00DD527E"/>
    <w:rsid w:val="00DD59A4"/>
    <w:rsid w:val="00DF390D"/>
    <w:rsid w:val="00DF71F0"/>
    <w:rsid w:val="00E11929"/>
    <w:rsid w:val="00E249FF"/>
    <w:rsid w:val="00E45812"/>
    <w:rsid w:val="00E570A7"/>
    <w:rsid w:val="00E63F14"/>
    <w:rsid w:val="00E8189A"/>
    <w:rsid w:val="00E85B01"/>
    <w:rsid w:val="00E86998"/>
    <w:rsid w:val="00EC7D26"/>
    <w:rsid w:val="00EF1DCD"/>
    <w:rsid w:val="00F071A6"/>
    <w:rsid w:val="00F0731A"/>
    <w:rsid w:val="00F1286E"/>
    <w:rsid w:val="00F149F6"/>
    <w:rsid w:val="00F213EF"/>
    <w:rsid w:val="00F41370"/>
    <w:rsid w:val="00F51290"/>
    <w:rsid w:val="00F54D9A"/>
    <w:rsid w:val="00F56E12"/>
    <w:rsid w:val="00F85883"/>
    <w:rsid w:val="00F93466"/>
    <w:rsid w:val="00FB001B"/>
    <w:rsid w:val="00FD0B87"/>
    <w:rsid w:val="00FD15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."/>
  <w:listSeparator w:val=","/>
  <w15:docId w15:val="{B17E6165-339D-4721-9D65-DC3477467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50C0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04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17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18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499"/>
  </w:style>
  <w:style w:type="paragraph" w:styleId="Footer">
    <w:name w:val="footer"/>
    <w:basedOn w:val="Normal"/>
    <w:link w:val="Foot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499"/>
  </w:style>
  <w:style w:type="paragraph" w:styleId="BalloonText">
    <w:name w:val="Balloon Text"/>
    <w:basedOn w:val="Normal"/>
    <w:link w:val="BalloonTextChar"/>
    <w:uiPriority w:val="99"/>
    <w:semiHidden/>
    <w:unhideWhenUsed/>
    <w:rsid w:val="00892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49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924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24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39"/>
    <w:rsid w:val="00867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67B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1B5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404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customStyle="1" w:styleId="Objectives">
    <w:name w:val="Objectives"/>
    <w:basedOn w:val="ListBullet"/>
    <w:next w:val="ListBullet"/>
    <w:link w:val="Objectives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paragraph" w:customStyle="1" w:styleId="Style1">
    <w:name w:val="Style1"/>
    <w:basedOn w:val="Normal"/>
    <w:link w:val="Style1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character" w:customStyle="1" w:styleId="ObjectivesChar">
    <w:name w:val="Objectives Char"/>
    <w:basedOn w:val="DefaultParagraphFont"/>
    <w:link w:val="Objectives"/>
    <w:rsid w:val="00D01E19"/>
    <w:rPr>
      <w:rFonts w:ascii="Calibri" w:eastAsiaTheme="minorHAnsi" w:hAnsi="Calibri"/>
      <w:lang w:val="en-CA"/>
    </w:rPr>
  </w:style>
  <w:style w:type="character" w:customStyle="1" w:styleId="Style1Char">
    <w:name w:val="Style1 Char"/>
    <w:basedOn w:val="DefaultParagraphFont"/>
    <w:link w:val="Style1"/>
    <w:rsid w:val="00D01E19"/>
    <w:rPr>
      <w:rFonts w:ascii="Calibri" w:eastAsiaTheme="minorHAnsi" w:hAnsi="Calibri"/>
      <w:lang w:val="en-CA"/>
    </w:rPr>
  </w:style>
  <w:style w:type="paragraph" w:styleId="ListBullet">
    <w:name w:val="List Bullet"/>
    <w:basedOn w:val="Normal"/>
    <w:uiPriority w:val="99"/>
    <w:semiHidden/>
    <w:unhideWhenUsed/>
    <w:rsid w:val="00D01E19"/>
    <w:pPr>
      <w:ind w:left="720" w:hanging="36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018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017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C02D0B"/>
  </w:style>
  <w:style w:type="character" w:styleId="Emphasis">
    <w:name w:val="Emphasis"/>
    <w:basedOn w:val="DefaultParagraphFont"/>
    <w:uiPriority w:val="20"/>
    <w:qFormat/>
    <w:rsid w:val="00C02D0B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3017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100C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0C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0C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C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CE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273A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73A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273A3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B79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diagramData" Target="diagrams/data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://www.justicebc.ca/en/fam/help/mediators/index.html" TargetMode="External"/><Relationship Id="rId42" Type="http://schemas.openxmlformats.org/officeDocument/2006/relationships/diagramColors" Target="diagrams/colors2.xml"/><Relationship Id="rId47" Type="http://schemas.openxmlformats.org/officeDocument/2006/relationships/hyperlink" Target="http://www.justice.gc.ca/eng/fl-df/spousal-epoux/ss-pae.html" TargetMode="Externa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www.justicebc.ca/en/fam/basics/sep-div/index.html" TargetMode="External"/><Relationship Id="rId38" Type="http://schemas.openxmlformats.org/officeDocument/2006/relationships/footer" Target="footer2.xml"/><Relationship Id="rId46" Type="http://schemas.openxmlformats.org/officeDocument/2006/relationships/hyperlink" Target="http://www.fmep.gov.bc.c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diagramQuickStyle" Target="diagrams/quickStyle1.xml"/><Relationship Id="rId41" Type="http://schemas.openxmlformats.org/officeDocument/2006/relationships/diagramQuickStyle" Target="diagrams/quickStyle2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://www.vs.gov.bc.ca/marriage/howto.html" TargetMode="External"/><Relationship Id="rId37" Type="http://schemas.openxmlformats.org/officeDocument/2006/relationships/header" Target="header1.xml"/><Relationship Id="rId40" Type="http://schemas.openxmlformats.org/officeDocument/2006/relationships/diagramLayout" Target="diagrams/layout2.xml"/><Relationship Id="rId45" Type="http://schemas.openxmlformats.org/officeDocument/2006/relationships/hyperlink" Target="http://www.justice.gc.ca/eng/rp-pr/fl-lf/child-enfant/guide/" TargetMode="External"/><Relationship Id="rId53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diagramLayout" Target="diagrams/layout1.xml"/><Relationship Id="rId36" Type="http://schemas.openxmlformats.org/officeDocument/2006/relationships/footer" Target="footer1.xml"/><Relationship Id="rId49" Type="http://schemas.openxmlformats.org/officeDocument/2006/relationships/footer" Target="footer3.xml"/><Relationship Id="rId10" Type="http://schemas.openxmlformats.org/officeDocument/2006/relationships/hyperlink" Target="http://www.ag.gov.bc.ca/legislation/family-law/and" TargetMode="External"/><Relationship Id="rId19" Type="http://schemas.openxmlformats.org/officeDocument/2006/relationships/image" Target="media/image11.jpeg"/><Relationship Id="rId31" Type="http://schemas.microsoft.com/office/2007/relationships/diagramDrawing" Target="diagrams/drawing1.xml"/><Relationship Id="rId44" Type="http://schemas.openxmlformats.org/officeDocument/2006/relationships/hyperlink" Target="http://www.bcparentingcoordinators.com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hyperlink" Target="http://www.mediatebc.com" TargetMode="External"/><Relationship Id="rId43" Type="http://schemas.microsoft.com/office/2007/relationships/diagramDrawing" Target="diagrams/drawing2.xm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office.microsoft.com/en-us/images/?CTT=6&amp;ver=14&amp;app=winword.ex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B78E99F-C877-4E4D-B910-31CD3B4B850C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B031169-2396-4294-A017-7348BD29B5FC}">
      <dgm:prSet phldrT="[Text]"/>
      <dgm:spPr>
        <a:solidFill>
          <a:schemeClr val="accent1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en-US"/>
            <a:t>Being Married</a:t>
          </a:r>
        </a:p>
      </dgm:t>
    </dgm:pt>
    <dgm:pt modelId="{DDF1D301-A300-4566-B1CA-006ABCE70B8C}" type="parTrans" cxnId="{67208818-D7B2-4E5A-8035-6BC6887B722E}">
      <dgm:prSet/>
      <dgm:spPr/>
      <dgm:t>
        <a:bodyPr/>
        <a:lstStyle/>
        <a:p>
          <a:endParaRPr lang="en-US"/>
        </a:p>
      </dgm:t>
    </dgm:pt>
    <dgm:pt modelId="{FF1DBF05-2C44-4417-ABB1-9CFB16D1987B}" type="sibTrans" cxnId="{67208818-D7B2-4E5A-8035-6BC6887B722E}">
      <dgm:prSet/>
      <dgm:spPr/>
      <dgm:t>
        <a:bodyPr/>
        <a:lstStyle/>
        <a:p>
          <a:endParaRPr lang="en-US"/>
        </a:p>
      </dgm:t>
    </dgm:pt>
    <dgm:pt modelId="{F01468C5-C4AD-47A2-80CF-8F5A36070C6A}">
      <dgm:prSet phldrT="[Text]"/>
      <dgm:spPr>
        <a:solidFill>
          <a:schemeClr val="accent1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en-US"/>
            <a:t>Making an Agreement</a:t>
          </a:r>
        </a:p>
      </dgm:t>
    </dgm:pt>
    <dgm:pt modelId="{9604B2D4-4CEC-40AC-B29B-E369B17E5792}" type="parTrans" cxnId="{DD57B8FB-E199-4CFD-BE17-B2BA8A900E8A}">
      <dgm:prSet/>
      <dgm:spPr/>
      <dgm:t>
        <a:bodyPr/>
        <a:lstStyle/>
        <a:p>
          <a:endParaRPr lang="en-US"/>
        </a:p>
      </dgm:t>
    </dgm:pt>
    <dgm:pt modelId="{79B483FB-B734-40E6-A3E0-55E7CDF1BEC3}" type="sibTrans" cxnId="{DD57B8FB-E199-4CFD-BE17-B2BA8A900E8A}">
      <dgm:prSet/>
      <dgm:spPr/>
      <dgm:t>
        <a:bodyPr/>
        <a:lstStyle/>
        <a:p>
          <a:endParaRPr lang="en-US"/>
        </a:p>
      </dgm:t>
    </dgm:pt>
    <dgm:pt modelId="{48BDF400-A0E7-4A82-9803-8AC6851748BF}">
      <dgm:prSet phldrT="[Text]"/>
      <dgm:spPr>
        <a:solidFill>
          <a:schemeClr val="accent1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en-US"/>
            <a:t>Getting Separated and Divorced</a:t>
          </a:r>
        </a:p>
      </dgm:t>
    </dgm:pt>
    <dgm:pt modelId="{57F2C680-5BDC-499B-B711-B12E6DF4C1B3}" type="parTrans" cxnId="{65A40BCB-ABE2-4743-AD6F-7595684324F2}">
      <dgm:prSet/>
      <dgm:spPr/>
      <dgm:t>
        <a:bodyPr/>
        <a:lstStyle/>
        <a:p>
          <a:endParaRPr lang="en-US"/>
        </a:p>
      </dgm:t>
    </dgm:pt>
    <dgm:pt modelId="{612143E8-EBFA-4022-9863-B3FF4D58FEAF}" type="sibTrans" cxnId="{65A40BCB-ABE2-4743-AD6F-7595684324F2}">
      <dgm:prSet/>
      <dgm:spPr/>
      <dgm:t>
        <a:bodyPr/>
        <a:lstStyle/>
        <a:p>
          <a:endParaRPr lang="en-US"/>
        </a:p>
      </dgm:t>
    </dgm:pt>
    <dgm:pt modelId="{4458C3E9-B0C7-4082-BDE6-F953DB21B6DB}" type="pres">
      <dgm:prSet presAssocID="{0B78E99F-C877-4E4D-B910-31CD3B4B850C}" presName="compositeShape" presStyleCnt="0">
        <dgm:presLayoutVars>
          <dgm:chMax val="7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5D5F224-DA60-4A18-89CB-4D54C896B6A0}" type="pres">
      <dgm:prSet presAssocID="{9B031169-2396-4294-A017-7348BD29B5FC}" presName="circ1" presStyleLbl="vennNode1" presStyleIdx="0" presStyleCnt="3" custLinFactNeighborX="1606" custLinFactNeighborY="1205"/>
      <dgm:spPr/>
      <dgm:t>
        <a:bodyPr/>
        <a:lstStyle/>
        <a:p>
          <a:endParaRPr lang="en-US"/>
        </a:p>
      </dgm:t>
    </dgm:pt>
    <dgm:pt modelId="{BFD8B6B4-986A-4F8D-974D-48D5C6853D45}" type="pres">
      <dgm:prSet presAssocID="{9B031169-2396-4294-A017-7348BD29B5FC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7C1AA23-CB5E-4E3B-9904-0887C88ED65E}" type="pres">
      <dgm:prSet presAssocID="{F01468C5-C4AD-47A2-80CF-8F5A36070C6A}" presName="circ2" presStyleLbl="vennNode1" presStyleIdx="1" presStyleCnt="3"/>
      <dgm:spPr/>
      <dgm:t>
        <a:bodyPr/>
        <a:lstStyle/>
        <a:p>
          <a:endParaRPr lang="en-US"/>
        </a:p>
      </dgm:t>
    </dgm:pt>
    <dgm:pt modelId="{97BB02A2-C13B-48DF-9273-A2B590149EDA}" type="pres">
      <dgm:prSet presAssocID="{F01468C5-C4AD-47A2-80CF-8F5A36070C6A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B08A368-2DD9-4BD4-A1FE-25BE4344C73E}" type="pres">
      <dgm:prSet presAssocID="{48BDF400-A0E7-4A82-9803-8AC6851748BF}" presName="circ3" presStyleLbl="vennNode1" presStyleIdx="2" presStyleCnt="3"/>
      <dgm:spPr/>
      <dgm:t>
        <a:bodyPr/>
        <a:lstStyle/>
        <a:p>
          <a:endParaRPr lang="en-US"/>
        </a:p>
      </dgm:t>
    </dgm:pt>
    <dgm:pt modelId="{587FF48B-68BB-40CB-8C15-CB90EF35A5FE}" type="pres">
      <dgm:prSet presAssocID="{48BDF400-A0E7-4A82-9803-8AC6851748BF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7208818-D7B2-4E5A-8035-6BC6887B722E}" srcId="{0B78E99F-C877-4E4D-B910-31CD3B4B850C}" destId="{9B031169-2396-4294-A017-7348BD29B5FC}" srcOrd="0" destOrd="0" parTransId="{DDF1D301-A300-4566-B1CA-006ABCE70B8C}" sibTransId="{FF1DBF05-2C44-4417-ABB1-9CFB16D1987B}"/>
    <dgm:cxn modelId="{65A40BCB-ABE2-4743-AD6F-7595684324F2}" srcId="{0B78E99F-C877-4E4D-B910-31CD3B4B850C}" destId="{48BDF400-A0E7-4A82-9803-8AC6851748BF}" srcOrd="2" destOrd="0" parTransId="{57F2C680-5BDC-499B-B711-B12E6DF4C1B3}" sibTransId="{612143E8-EBFA-4022-9863-B3FF4D58FEAF}"/>
    <dgm:cxn modelId="{F69703C9-06AF-4D1B-BFA5-37B273DD1C0E}" type="presOf" srcId="{F01468C5-C4AD-47A2-80CF-8F5A36070C6A}" destId="{97BB02A2-C13B-48DF-9273-A2B590149EDA}" srcOrd="1" destOrd="0" presId="urn:microsoft.com/office/officeart/2005/8/layout/venn1"/>
    <dgm:cxn modelId="{DD57B8FB-E199-4CFD-BE17-B2BA8A900E8A}" srcId="{0B78E99F-C877-4E4D-B910-31CD3B4B850C}" destId="{F01468C5-C4AD-47A2-80CF-8F5A36070C6A}" srcOrd="1" destOrd="0" parTransId="{9604B2D4-4CEC-40AC-B29B-E369B17E5792}" sibTransId="{79B483FB-B734-40E6-A3E0-55E7CDF1BEC3}"/>
    <dgm:cxn modelId="{4448CC4C-C0D8-4BE7-AD17-54E074859EB0}" type="presOf" srcId="{48BDF400-A0E7-4A82-9803-8AC6851748BF}" destId="{587FF48B-68BB-40CB-8C15-CB90EF35A5FE}" srcOrd="1" destOrd="0" presId="urn:microsoft.com/office/officeart/2005/8/layout/venn1"/>
    <dgm:cxn modelId="{7D67B791-85F7-4F58-961A-F57070E43F8B}" type="presOf" srcId="{0B78E99F-C877-4E4D-B910-31CD3B4B850C}" destId="{4458C3E9-B0C7-4082-BDE6-F953DB21B6DB}" srcOrd="0" destOrd="0" presId="urn:microsoft.com/office/officeart/2005/8/layout/venn1"/>
    <dgm:cxn modelId="{A994FDCB-AC9E-45B1-B59C-7F54A8438C3D}" type="presOf" srcId="{9B031169-2396-4294-A017-7348BD29B5FC}" destId="{BFD8B6B4-986A-4F8D-974D-48D5C6853D45}" srcOrd="1" destOrd="0" presId="urn:microsoft.com/office/officeart/2005/8/layout/venn1"/>
    <dgm:cxn modelId="{17A78651-8908-4C6D-9AB5-4D2DE8F1F3D3}" type="presOf" srcId="{F01468C5-C4AD-47A2-80CF-8F5A36070C6A}" destId="{47C1AA23-CB5E-4E3B-9904-0887C88ED65E}" srcOrd="0" destOrd="0" presId="urn:microsoft.com/office/officeart/2005/8/layout/venn1"/>
    <dgm:cxn modelId="{9AF142EC-0335-40C1-BF1F-0815EC43E64C}" type="presOf" srcId="{48BDF400-A0E7-4A82-9803-8AC6851748BF}" destId="{2B08A368-2DD9-4BD4-A1FE-25BE4344C73E}" srcOrd="0" destOrd="0" presId="urn:microsoft.com/office/officeart/2005/8/layout/venn1"/>
    <dgm:cxn modelId="{612886FA-80F7-4DE0-9B23-7DCC10865931}" type="presOf" srcId="{9B031169-2396-4294-A017-7348BD29B5FC}" destId="{45D5F224-DA60-4A18-89CB-4D54C896B6A0}" srcOrd="0" destOrd="0" presId="urn:microsoft.com/office/officeart/2005/8/layout/venn1"/>
    <dgm:cxn modelId="{105184A6-9A9F-4D97-AF0F-9C7C37E3831A}" type="presParOf" srcId="{4458C3E9-B0C7-4082-BDE6-F953DB21B6DB}" destId="{45D5F224-DA60-4A18-89CB-4D54C896B6A0}" srcOrd="0" destOrd="0" presId="urn:microsoft.com/office/officeart/2005/8/layout/venn1"/>
    <dgm:cxn modelId="{94C2F025-6D31-494A-8C0D-5037102651E5}" type="presParOf" srcId="{4458C3E9-B0C7-4082-BDE6-F953DB21B6DB}" destId="{BFD8B6B4-986A-4F8D-974D-48D5C6853D45}" srcOrd="1" destOrd="0" presId="urn:microsoft.com/office/officeart/2005/8/layout/venn1"/>
    <dgm:cxn modelId="{A5EFC7DB-32DD-48A5-BB5C-5DDDA4226AF8}" type="presParOf" srcId="{4458C3E9-B0C7-4082-BDE6-F953DB21B6DB}" destId="{47C1AA23-CB5E-4E3B-9904-0887C88ED65E}" srcOrd="2" destOrd="0" presId="urn:microsoft.com/office/officeart/2005/8/layout/venn1"/>
    <dgm:cxn modelId="{A8299A65-E0C3-4856-B533-4CFD72E50A26}" type="presParOf" srcId="{4458C3E9-B0C7-4082-BDE6-F953DB21B6DB}" destId="{97BB02A2-C13B-48DF-9273-A2B590149EDA}" srcOrd="3" destOrd="0" presId="urn:microsoft.com/office/officeart/2005/8/layout/venn1"/>
    <dgm:cxn modelId="{56D39709-297F-4202-BB3E-C658572F7A9F}" type="presParOf" srcId="{4458C3E9-B0C7-4082-BDE6-F953DB21B6DB}" destId="{2B08A368-2DD9-4BD4-A1FE-25BE4344C73E}" srcOrd="4" destOrd="0" presId="urn:microsoft.com/office/officeart/2005/8/layout/venn1"/>
    <dgm:cxn modelId="{DAB8C11B-AF64-43D0-94C5-161E8A07A2B0}" type="presParOf" srcId="{4458C3E9-B0C7-4082-BDE6-F953DB21B6DB}" destId="{587FF48B-68BB-40CB-8C15-CB90EF35A5FE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B78E99F-C877-4E4D-B910-31CD3B4B850C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B031169-2396-4294-A017-7348BD29B5FC}">
      <dgm:prSet phldrT="[Text]"/>
      <dgm:spPr>
        <a:solidFill>
          <a:schemeClr val="accent1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en-US"/>
            <a:t>Being Married</a:t>
          </a:r>
        </a:p>
      </dgm:t>
    </dgm:pt>
    <dgm:pt modelId="{DDF1D301-A300-4566-B1CA-006ABCE70B8C}" type="parTrans" cxnId="{67208818-D7B2-4E5A-8035-6BC6887B722E}">
      <dgm:prSet/>
      <dgm:spPr/>
      <dgm:t>
        <a:bodyPr/>
        <a:lstStyle/>
        <a:p>
          <a:endParaRPr lang="en-US"/>
        </a:p>
      </dgm:t>
    </dgm:pt>
    <dgm:pt modelId="{FF1DBF05-2C44-4417-ABB1-9CFB16D1987B}" type="sibTrans" cxnId="{67208818-D7B2-4E5A-8035-6BC6887B722E}">
      <dgm:prSet/>
      <dgm:spPr/>
      <dgm:t>
        <a:bodyPr/>
        <a:lstStyle/>
        <a:p>
          <a:endParaRPr lang="en-US"/>
        </a:p>
      </dgm:t>
    </dgm:pt>
    <dgm:pt modelId="{F01468C5-C4AD-47A2-80CF-8F5A36070C6A}">
      <dgm:prSet phldrT="[Text]"/>
      <dgm:spPr>
        <a:solidFill>
          <a:schemeClr val="accent1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en-US"/>
            <a:t>Making an agreement</a:t>
          </a:r>
        </a:p>
      </dgm:t>
    </dgm:pt>
    <dgm:pt modelId="{9604B2D4-4CEC-40AC-B29B-E369B17E5792}" type="parTrans" cxnId="{DD57B8FB-E199-4CFD-BE17-B2BA8A900E8A}">
      <dgm:prSet/>
      <dgm:spPr/>
      <dgm:t>
        <a:bodyPr/>
        <a:lstStyle/>
        <a:p>
          <a:endParaRPr lang="en-US"/>
        </a:p>
      </dgm:t>
    </dgm:pt>
    <dgm:pt modelId="{79B483FB-B734-40E6-A3E0-55E7CDF1BEC3}" type="sibTrans" cxnId="{DD57B8FB-E199-4CFD-BE17-B2BA8A900E8A}">
      <dgm:prSet/>
      <dgm:spPr/>
      <dgm:t>
        <a:bodyPr/>
        <a:lstStyle/>
        <a:p>
          <a:endParaRPr lang="en-US"/>
        </a:p>
      </dgm:t>
    </dgm:pt>
    <dgm:pt modelId="{48BDF400-A0E7-4A82-9803-8AC6851748BF}">
      <dgm:prSet phldrT="[Text]"/>
      <dgm:spPr>
        <a:solidFill>
          <a:schemeClr val="accent1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en-US"/>
            <a:t>Getting Separated and Divorced</a:t>
          </a:r>
        </a:p>
      </dgm:t>
    </dgm:pt>
    <dgm:pt modelId="{57F2C680-5BDC-499B-B711-B12E6DF4C1B3}" type="parTrans" cxnId="{65A40BCB-ABE2-4743-AD6F-7595684324F2}">
      <dgm:prSet/>
      <dgm:spPr/>
      <dgm:t>
        <a:bodyPr/>
        <a:lstStyle/>
        <a:p>
          <a:endParaRPr lang="en-US"/>
        </a:p>
      </dgm:t>
    </dgm:pt>
    <dgm:pt modelId="{612143E8-EBFA-4022-9863-B3FF4D58FEAF}" type="sibTrans" cxnId="{65A40BCB-ABE2-4743-AD6F-7595684324F2}">
      <dgm:prSet/>
      <dgm:spPr/>
      <dgm:t>
        <a:bodyPr/>
        <a:lstStyle/>
        <a:p>
          <a:endParaRPr lang="en-US"/>
        </a:p>
      </dgm:t>
    </dgm:pt>
    <dgm:pt modelId="{4458C3E9-B0C7-4082-BDE6-F953DB21B6DB}" type="pres">
      <dgm:prSet presAssocID="{0B78E99F-C877-4E4D-B910-31CD3B4B850C}" presName="compositeShape" presStyleCnt="0">
        <dgm:presLayoutVars>
          <dgm:chMax val="7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5D5F224-DA60-4A18-89CB-4D54C896B6A0}" type="pres">
      <dgm:prSet presAssocID="{9B031169-2396-4294-A017-7348BD29B5FC}" presName="circ1" presStyleLbl="vennNode1" presStyleIdx="0" presStyleCnt="3" custLinFactNeighborX="3941" custLinFactNeighborY="1205"/>
      <dgm:spPr/>
      <dgm:t>
        <a:bodyPr/>
        <a:lstStyle/>
        <a:p>
          <a:endParaRPr lang="en-US"/>
        </a:p>
      </dgm:t>
    </dgm:pt>
    <dgm:pt modelId="{BFD8B6B4-986A-4F8D-974D-48D5C6853D45}" type="pres">
      <dgm:prSet presAssocID="{9B031169-2396-4294-A017-7348BD29B5FC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7C1AA23-CB5E-4E3B-9904-0887C88ED65E}" type="pres">
      <dgm:prSet presAssocID="{F01468C5-C4AD-47A2-80CF-8F5A36070C6A}" presName="circ2" presStyleLbl="vennNode1" presStyleIdx="1" presStyleCnt="3"/>
      <dgm:spPr/>
      <dgm:t>
        <a:bodyPr/>
        <a:lstStyle/>
        <a:p>
          <a:endParaRPr lang="en-US"/>
        </a:p>
      </dgm:t>
    </dgm:pt>
    <dgm:pt modelId="{97BB02A2-C13B-48DF-9273-A2B590149EDA}" type="pres">
      <dgm:prSet presAssocID="{F01468C5-C4AD-47A2-80CF-8F5A36070C6A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B08A368-2DD9-4BD4-A1FE-25BE4344C73E}" type="pres">
      <dgm:prSet presAssocID="{48BDF400-A0E7-4A82-9803-8AC6851748BF}" presName="circ3" presStyleLbl="vennNode1" presStyleIdx="2" presStyleCnt="3"/>
      <dgm:spPr/>
      <dgm:t>
        <a:bodyPr/>
        <a:lstStyle/>
        <a:p>
          <a:endParaRPr lang="en-US"/>
        </a:p>
      </dgm:t>
    </dgm:pt>
    <dgm:pt modelId="{587FF48B-68BB-40CB-8C15-CB90EF35A5FE}" type="pres">
      <dgm:prSet presAssocID="{48BDF400-A0E7-4A82-9803-8AC6851748BF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7208818-D7B2-4E5A-8035-6BC6887B722E}" srcId="{0B78E99F-C877-4E4D-B910-31CD3B4B850C}" destId="{9B031169-2396-4294-A017-7348BD29B5FC}" srcOrd="0" destOrd="0" parTransId="{DDF1D301-A300-4566-B1CA-006ABCE70B8C}" sibTransId="{FF1DBF05-2C44-4417-ABB1-9CFB16D1987B}"/>
    <dgm:cxn modelId="{E602FDF0-1B64-416F-AC82-25C1A13CC93C}" type="presOf" srcId="{0B78E99F-C877-4E4D-B910-31CD3B4B850C}" destId="{4458C3E9-B0C7-4082-BDE6-F953DB21B6DB}" srcOrd="0" destOrd="0" presId="urn:microsoft.com/office/officeart/2005/8/layout/venn1"/>
    <dgm:cxn modelId="{5380ECD1-88FD-4A18-B2D6-1F6B79AB4A7C}" type="presOf" srcId="{F01468C5-C4AD-47A2-80CF-8F5A36070C6A}" destId="{97BB02A2-C13B-48DF-9273-A2B590149EDA}" srcOrd="1" destOrd="0" presId="urn:microsoft.com/office/officeart/2005/8/layout/venn1"/>
    <dgm:cxn modelId="{65A40BCB-ABE2-4743-AD6F-7595684324F2}" srcId="{0B78E99F-C877-4E4D-B910-31CD3B4B850C}" destId="{48BDF400-A0E7-4A82-9803-8AC6851748BF}" srcOrd="2" destOrd="0" parTransId="{57F2C680-5BDC-499B-B711-B12E6DF4C1B3}" sibTransId="{612143E8-EBFA-4022-9863-B3FF4D58FEAF}"/>
    <dgm:cxn modelId="{58E8418D-C9AB-41F5-9C96-6553FF177C2C}" type="presOf" srcId="{48BDF400-A0E7-4A82-9803-8AC6851748BF}" destId="{2B08A368-2DD9-4BD4-A1FE-25BE4344C73E}" srcOrd="0" destOrd="0" presId="urn:microsoft.com/office/officeart/2005/8/layout/venn1"/>
    <dgm:cxn modelId="{DD57B8FB-E199-4CFD-BE17-B2BA8A900E8A}" srcId="{0B78E99F-C877-4E4D-B910-31CD3B4B850C}" destId="{F01468C5-C4AD-47A2-80CF-8F5A36070C6A}" srcOrd="1" destOrd="0" parTransId="{9604B2D4-4CEC-40AC-B29B-E369B17E5792}" sibTransId="{79B483FB-B734-40E6-A3E0-55E7CDF1BEC3}"/>
    <dgm:cxn modelId="{F4EBF915-B2BD-4A38-838C-6A8BA868AEAA}" type="presOf" srcId="{48BDF400-A0E7-4A82-9803-8AC6851748BF}" destId="{587FF48B-68BB-40CB-8C15-CB90EF35A5FE}" srcOrd="1" destOrd="0" presId="urn:microsoft.com/office/officeart/2005/8/layout/venn1"/>
    <dgm:cxn modelId="{04A4D234-4211-4C82-B3A7-737FD520C95D}" type="presOf" srcId="{9B031169-2396-4294-A017-7348BD29B5FC}" destId="{BFD8B6B4-986A-4F8D-974D-48D5C6853D45}" srcOrd="1" destOrd="0" presId="urn:microsoft.com/office/officeart/2005/8/layout/venn1"/>
    <dgm:cxn modelId="{A643A96E-123A-4A2C-9988-F9651294E7AE}" type="presOf" srcId="{9B031169-2396-4294-A017-7348BD29B5FC}" destId="{45D5F224-DA60-4A18-89CB-4D54C896B6A0}" srcOrd="0" destOrd="0" presId="urn:microsoft.com/office/officeart/2005/8/layout/venn1"/>
    <dgm:cxn modelId="{DD19E376-09CA-4C2A-8EAE-FD42882B410D}" type="presOf" srcId="{F01468C5-C4AD-47A2-80CF-8F5A36070C6A}" destId="{47C1AA23-CB5E-4E3B-9904-0887C88ED65E}" srcOrd="0" destOrd="0" presId="urn:microsoft.com/office/officeart/2005/8/layout/venn1"/>
    <dgm:cxn modelId="{977EECB9-87CF-4054-AAFB-EE09F80E607C}" type="presParOf" srcId="{4458C3E9-B0C7-4082-BDE6-F953DB21B6DB}" destId="{45D5F224-DA60-4A18-89CB-4D54C896B6A0}" srcOrd="0" destOrd="0" presId="urn:microsoft.com/office/officeart/2005/8/layout/venn1"/>
    <dgm:cxn modelId="{427E65CB-9A18-4CFD-8B73-D89453B0DF56}" type="presParOf" srcId="{4458C3E9-B0C7-4082-BDE6-F953DB21B6DB}" destId="{BFD8B6B4-986A-4F8D-974D-48D5C6853D45}" srcOrd="1" destOrd="0" presId="urn:microsoft.com/office/officeart/2005/8/layout/venn1"/>
    <dgm:cxn modelId="{E286BC21-80D7-4D43-9BA7-6339802E80E3}" type="presParOf" srcId="{4458C3E9-B0C7-4082-BDE6-F953DB21B6DB}" destId="{47C1AA23-CB5E-4E3B-9904-0887C88ED65E}" srcOrd="2" destOrd="0" presId="urn:microsoft.com/office/officeart/2005/8/layout/venn1"/>
    <dgm:cxn modelId="{33C97CE1-2A74-4BCD-9115-8B0E138FB9BF}" type="presParOf" srcId="{4458C3E9-B0C7-4082-BDE6-F953DB21B6DB}" destId="{97BB02A2-C13B-48DF-9273-A2B590149EDA}" srcOrd="3" destOrd="0" presId="urn:microsoft.com/office/officeart/2005/8/layout/venn1"/>
    <dgm:cxn modelId="{26245C36-220B-4EE2-9796-9E7C6CBE3954}" type="presParOf" srcId="{4458C3E9-B0C7-4082-BDE6-F953DB21B6DB}" destId="{2B08A368-2DD9-4BD4-A1FE-25BE4344C73E}" srcOrd="4" destOrd="0" presId="urn:microsoft.com/office/officeart/2005/8/layout/venn1"/>
    <dgm:cxn modelId="{34278874-4CA1-4A73-9E71-A2DBF324E066}" type="presParOf" srcId="{4458C3E9-B0C7-4082-BDE6-F953DB21B6DB}" destId="{587FF48B-68BB-40CB-8C15-CB90EF35A5FE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D5F224-DA60-4A18-89CB-4D54C896B6A0}">
      <dsp:nvSpPr>
        <dsp:cNvPr id="0" name=""/>
        <dsp:cNvSpPr/>
      </dsp:nvSpPr>
      <dsp:spPr>
        <a:xfrm>
          <a:off x="1120743" y="58834"/>
          <a:ext cx="1789176" cy="1789176"/>
        </a:xfrm>
        <a:prstGeom prst="ellipse">
          <a:avLst/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Being Married</a:t>
          </a:r>
        </a:p>
      </dsp:txBody>
      <dsp:txXfrm>
        <a:off x="1359300" y="371939"/>
        <a:ext cx="1312062" cy="805129"/>
      </dsp:txXfrm>
    </dsp:sp>
    <dsp:sp modelId="{47C1AA23-CB5E-4E3B-9904-0887C88ED65E}">
      <dsp:nvSpPr>
        <dsp:cNvPr id="0" name=""/>
        <dsp:cNvSpPr/>
      </dsp:nvSpPr>
      <dsp:spPr>
        <a:xfrm>
          <a:off x="1737603" y="1155509"/>
          <a:ext cx="1789176" cy="1789176"/>
        </a:xfrm>
        <a:prstGeom prst="ellipse">
          <a:avLst/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Making an Agreement</a:t>
          </a:r>
        </a:p>
      </dsp:txBody>
      <dsp:txXfrm>
        <a:off x="2284793" y="1617713"/>
        <a:ext cx="1073505" cy="984046"/>
      </dsp:txXfrm>
    </dsp:sp>
    <dsp:sp modelId="{2B08A368-2DD9-4BD4-A1FE-25BE4344C73E}">
      <dsp:nvSpPr>
        <dsp:cNvPr id="0" name=""/>
        <dsp:cNvSpPr/>
      </dsp:nvSpPr>
      <dsp:spPr>
        <a:xfrm>
          <a:off x="446415" y="1155509"/>
          <a:ext cx="1789176" cy="1789176"/>
        </a:xfrm>
        <a:prstGeom prst="ellipse">
          <a:avLst/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Getting Separated and Divorced</a:t>
          </a:r>
        </a:p>
      </dsp:txBody>
      <dsp:txXfrm>
        <a:off x="614895" y="1617713"/>
        <a:ext cx="1073505" cy="98404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D5F224-DA60-4A18-89CB-4D54C896B6A0}">
      <dsp:nvSpPr>
        <dsp:cNvPr id="0" name=""/>
        <dsp:cNvSpPr/>
      </dsp:nvSpPr>
      <dsp:spPr>
        <a:xfrm>
          <a:off x="1476788" y="58520"/>
          <a:ext cx="1779651" cy="1779651"/>
        </a:xfrm>
        <a:prstGeom prst="ellipse">
          <a:avLst/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Being Married</a:t>
          </a:r>
        </a:p>
      </dsp:txBody>
      <dsp:txXfrm>
        <a:off x="1714074" y="369959"/>
        <a:ext cx="1305077" cy="800842"/>
      </dsp:txXfrm>
    </dsp:sp>
    <dsp:sp modelId="{47C1AA23-CB5E-4E3B-9904-0887C88ED65E}">
      <dsp:nvSpPr>
        <dsp:cNvPr id="0" name=""/>
        <dsp:cNvSpPr/>
      </dsp:nvSpPr>
      <dsp:spPr>
        <a:xfrm>
          <a:off x="2048809" y="1149357"/>
          <a:ext cx="1779651" cy="1779651"/>
        </a:xfrm>
        <a:prstGeom prst="ellipse">
          <a:avLst/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Making an agreement</a:t>
          </a:r>
        </a:p>
      </dsp:txBody>
      <dsp:txXfrm>
        <a:off x="2593086" y="1609101"/>
        <a:ext cx="1067790" cy="978808"/>
      </dsp:txXfrm>
    </dsp:sp>
    <dsp:sp modelId="{2B08A368-2DD9-4BD4-A1FE-25BE4344C73E}">
      <dsp:nvSpPr>
        <dsp:cNvPr id="0" name=""/>
        <dsp:cNvSpPr/>
      </dsp:nvSpPr>
      <dsp:spPr>
        <a:xfrm>
          <a:off x="764494" y="1149357"/>
          <a:ext cx="1779651" cy="1779651"/>
        </a:xfrm>
        <a:prstGeom prst="ellipse">
          <a:avLst/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Getting Separated and Divorced</a:t>
          </a:r>
        </a:p>
      </dsp:txBody>
      <dsp:txXfrm>
        <a:off x="932078" y="1609101"/>
        <a:ext cx="1067790" cy="9788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3BE5D054FC94B719019E03BD1B2D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C8902-5F4E-4D14-9CF0-59967E26B2CA}"/>
      </w:docPartPr>
      <w:docPartBody>
        <w:p w:rsidR="003A071A" w:rsidRDefault="00AC71FE" w:rsidP="00AC71FE">
          <w:pPr>
            <w:pStyle w:val="83BE5D054FC94B719019E03BD1B2D63B"/>
          </w:pPr>
          <w:r>
            <w:rPr>
              <w:rStyle w:val="PlaceholderText"/>
            </w:rPr>
            <w:t>Material</w:t>
          </w:r>
          <w:r w:rsidRPr="0094721F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C71FE"/>
    <w:rsid w:val="000871E4"/>
    <w:rsid w:val="0023027F"/>
    <w:rsid w:val="002627C9"/>
    <w:rsid w:val="003A071A"/>
    <w:rsid w:val="00410CB1"/>
    <w:rsid w:val="00473E2C"/>
    <w:rsid w:val="00812B50"/>
    <w:rsid w:val="00AC71FE"/>
    <w:rsid w:val="00C75A9C"/>
    <w:rsid w:val="00CA6F84"/>
    <w:rsid w:val="00E85421"/>
    <w:rsid w:val="00EB0772"/>
    <w:rsid w:val="00F670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2B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71FE"/>
    <w:rPr>
      <w:color w:val="808080"/>
    </w:rPr>
  </w:style>
  <w:style w:type="paragraph" w:customStyle="1" w:styleId="83BE5D054FC94B719019E03BD1B2D63B">
    <w:name w:val="83BE5D054FC94B719019E03BD1B2D63B"/>
    <w:rsid w:val="00AC7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EF858-6CE1-4697-8B35-9AE7CB287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7145261F</Template>
  <TotalTime>1</TotalTime>
  <Pages>12</Pages>
  <Words>1475</Words>
  <Characters>8411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PLS</Company>
  <LinksUpToDate>false</LinksUpToDate>
  <CharactersWithSpaces>9867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Keats</dc:creator>
  <cp:lastModifiedBy>brai</cp:lastModifiedBy>
  <cp:revision>3</cp:revision>
  <cp:lastPrinted>2013-07-18T22:10:00Z</cp:lastPrinted>
  <dcterms:created xsi:type="dcterms:W3CDTF">2014-01-22T18:05:00Z</dcterms:created>
  <dcterms:modified xsi:type="dcterms:W3CDTF">2014-01-24T19:12:00Z</dcterms:modified>
</cp:coreProperties>
</file>